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E9CEC" w14:textId="77777777" w:rsidR="002E27AB" w:rsidRPr="00753DBB" w:rsidRDefault="008E2BD0">
      <w:pPr>
        <w:rPr>
          <w:rFonts w:ascii="Lucida Calligraphy" w:hAnsi="Lucida Calligraphy"/>
          <w:b/>
          <w:bCs/>
        </w:rPr>
      </w:pPr>
      <w:r w:rsidRPr="00753DBB">
        <w:rPr>
          <w:rFonts w:ascii="Lucida Calligraphy" w:hAnsi="Lucida Calligraphy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7EEE7E1" wp14:editId="5BEB1F1B">
            <wp:simplePos x="0" y="0"/>
            <wp:positionH relativeFrom="column">
              <wp:posOffset>-13335</wp:posOffset>
            </wp:positionH>
            <wp:positionV relativeFrom="paragraph">
              <wp:posOffset>-666750</wp:posOffset>
            </wp:positionV>
            <wp:extent cx="933450" cy="933450"/>
            <wp:effectExtent l="19050" t="0" r="0" b="0"/>
            <wp:wrapNone/>
            <wp:docPr id="2" name="Picture 1" descr="JP RTA Logo Final FINAL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 RTA Logo Final FINAL copy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3DBB">
        <w:rPr>
          <w:rFonts w:ascii="Lucida Calligraphy" w:hAnsi="Lucida Calligraphy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370C7F6" wp14:editId="1AAF0745">
            <wp:simplePos x="0" y="0"/>
            <wp:positionH relativeFrom="column">
              <wp:posOffset>-842010</wp:posOffset>
            </wp:positionH>
            <wp:positionV relativeFrom="paragraph">
              <wp:posOffset>-1362075</wp:posOffset>
            </wp:positionV>
            <wp:extent cx="7800975" cy="2238375"/>
            <wp:effectExtent l="19050" t="0" r="9525" b="0"/>
            <wp:wrapNone/>
            <wp:docPr id="1" name="Picture 0" descr="JP BUS STRIPING cop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 BUS STRIPING copy.ep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6C2C1" w14:textId="77777777" w:rsidR="00266E68" w:rsidRPr="00753DBB" w:rsidRDefault="00266E68" w:rsidP="00266E68">
      <w:pPr>
        <w:jc w:val="center"/>
        <w:rPr>
          <w:b/>
          <w:bCs/>
        </w:rPr>
      </w:pPr>
    </w:p>
    <w:p w14:paraId="0BAA5439" w14:textId="77777777" w:rsidR="00266E68" w:rsidRPr="00753DBB" w:rsidRDefault="00266E68" w:rsidP="00266E68">
      <w:pPr>
        <w:jc w:val="center"/>
        <w:rPr>
          <w:b/>
          <w:bCs/>
        </w:rPr>
      </w:pPr>
    </w:p>
    <w:p w14:paraId="206DD24B" w14:textId="77777777" w:rsidR="00266E68" w:rsidRPr="00753DBB" w:rsidRDefault="00266E68" w:rsidP="00266E68">
      <w:pPr>
        <w:jc w:val="center"/>
        <w:rPr>
          <w:b/>
          <w:bCs/>
        </w:rPr>
      </w:pPr>
    </w:p>
    <w:p w14:paraId="3D92A545" w14:textId="77777777" w:rsidR="00782C9D" w:rsidRDefault="00782C9D" w:rsidP="00266E68">
      <w:pPr>
        <w:rPr>
          <w:bCs/>
        </w:rPr>
      </w:pPr>
    </w:p>
    <w:p w14:paraId="3DDB1A1D" w14:textId="62173FB3" w:rsidR="003A2981" w:rsidRPr="000E5631" w:rsidRDefault="00716C26" w:rsidP="003A2981">
      <w:pPr>
        <w:spacing w:after="200" w:line="276" w:lineRule="auto"/>
        <w:jc w:val="center"/>
        <w:rPr>
          <w:rFonts w:eastAsiaTheme="minorHAnsi"/>
          <w:b/>
        </w:rPr>
      </w:pPr>
      <w:r>
        <w:rPr>
          <w:rFonts w:eastAsiaTheme="minorHAnsi"/>
          <w:b/>
        </w:rPr>
        <w:t>Meeting Minutes</w:t>
      </w:r>
    </w:p>
    <w:p w14:paraId="1985A068" w14:textId="6EB535E6" w:rsidR="00153D01" w:rsidRDefault="00716C26" w:rsidP="00153D01">
      <w:pPr>
        <w:spacing w:line="276" w:lineRule="auto"/>
        <w:jc w:val="center"/>
        <w:rPr>
          <w:rFonts w:eastAsiaTheme="minorHAnsi"/>
          <w:b/>
        </w:rPr>
      </w:pPr>
      <w:r>
        <w:rPr>
          <w:rFonts w:eastAsiaTheme="minorHAnsi"/>
          <w:b/>
        </w:rPr>
        <w:t>Riders’ Advisory Council</w:t>
      </w:r>
    </w:p>
    <w:p w14:paraId="36676F67" w14:textId="2FC35E07" w:rsidR="00153D01" w:rsidRPr="00213C15" w:rsidRDefault="0038042A" w:rsidP="00213C15">
      <w:pPr>
        <w:spacing w:line="276" w:lineRule="auto"/>
        <w:jc w:val="center"/>
        <w:rPr>
          <w:rFonts w:eastAsiaTheme="minorHAnsi"/>
          <w:b/>
        </w:rPr>
      </w:pPr>
      <w:r>
        <w:rPr>
          <w:rFonts w:eastAsiaTheme="minorHAnsi"/>
          <w:b/>
        </w:rPr>
        <w:t>September</w:t>
      </w:r>
      <w:r w:rsidR="0078691E">
        <w:rPr>
          <w:rFonts w:eastAsiaTheme="minorHAnsi"/>
          <w:b/>
        </w:rPr>
        <w:t xml:space="preserve"> </w:t>
      </w:r>
      <w:r>
        <w:rPr>
          <w:rFonts w:eastAsiaTheme="minorHAnsi"/>
          <w:b/>
        </w:rPr>
        <w:t>9</w:t>
      </w:r>
      <w:r w:rsidR="00716C26">
        <w:rPr>
          <w:rFonts w:eastAsiaTheme="minorHAnsi"/>
          <w:b/>
        </w:rPr>
        <w:t>, 20</w:t>
      </w:r>
      <w:r w:rsidR="00923EA7">
        <w:rPr>
          <w:rFonts w:eastAsiaTheme="minorHAnsi"/>
          <w:b/>
        </w:rPr>
        <w:t>2</w:t>
      </w:r>
      <w:r w:rsidR="005F64B9">
        <w:rPr>
          <w:rFonts w:eastAsiaTheme="minorHAnsi"/>
          <w:b/>
        </w:rPr>
        <w:t>1</w:t>
      </w:r>
    </w:p>
    <w:p w14:paraId="18458A85" w14:textId="2C7399C0" w:rsidR="00760352" w:rsidRDefault="00760352" w:rsidP="006722D4"/>
    <w:p w14:paraId="69DE16FD" w14:textId="77777777" w:rsidR="00213C15" w:rsidRDefault="00213C15" w:rsidP="006722D4"/>
    <w:p w14:paraId="3BF4F11C" w14:textId="12BCDB6F" w:rsidR="00716C26" w:rsidRDefault="00716C26" w:rsidP="005619EA">
      <w:pPr>
        <w:rPr>
          <w:b/>
        </w:rPr>
      </w:pPr>
      <w:r>
        <w:rPr>
          <w:b/>
        </w:rPr>
        <w:t>In Attendance:</w:t>
      </w:r>
    </w:p>
    <w:p w14:paraId="03982FE0" w14:textId="77777777" w:rsidR="00716C26" w:rsidRDefault="00716C26" w:rsidP="005619E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2"/>
        <w:gridCol w:w="2764"/>
        <w:gridCol w:w="4000"/>
      </w:tblGrid>
      <w:tr w:rsidR="00D436FD" w14:paraId="0A9FC095" w14:textId="0826803A" w:rsidTr="00656281">
        <w:trPr>
          <w:trHeight w:val="1908"/>
        </w:trPr>
        <w:tc>
          <w:tcPr>
            <w:tcW w:w="2772" w:type="dxa"/>
          </w:tcPr>
          <w:p w14:paraId="0B51DB6B" w14:textId="7E6E09B2" w:rsidR="00D436FD" w:rsidRPr="0078127F" w:rsidRDefault="00D436FD" w:rsidP="005619EA">
            <w:pPr>
              <w:rPr>
                <w:b/>
              </w:rPr>
            </w:pPr>
            <w:r>
              <w:rPr>
                <w:b/>
              </w:rPr>
              <w:t>Riders / Public</w:t>
            </w:r>
          </w:p>
          <w:p w14:paraId="49DE5386" w14:textId="77777777" w:rsidR="0078127F" w:rsidRDefault="0078127F" w:rsidP="005619EA"/>
          <w:p w14:paraId="42350FAD" w14:textId="1C4D6129" w:rsidR="00923EA7" w:rsidRDefault="00D436FD" w:rsidP="002F55F4">
            <w:r>
              <w:t>Astamay Curtis</w:t>
            </w:r>
          </w:p>
          <w:p w14:paraId="606A1D91" w14:textId="7A4C6D07" w:rsidR="00634046" w:rsidRDefault="00634046" w:rsidP="0028672E">
            <w:r>
              <w:t>Marlene Hendler</w:t>
            </w:r>
          </w:p>
          <w:p w14:paraId="60FFA226" w14:textId="75CFF51E" w:rsidR="005E0C44" w:rsidRDefault="005E0C44" w:rsidP="0028672E">
            <w:r>
              <w:t>Larry May</w:t>
            </w:r>
          </w:p>
          <w:p w14:paraId="214D9127" w14:textId="37C64622" w:rsidR="00AC0B03" w:rsidRDefault="00AC0B03" w:rsidP="0028672E">
            <w:r>
              <w:t xml:space="preserve">Jacquie </w:t>
            </w:r>
            <w:proofErr w:type="spellStart"/>
            <w:r>
              <w:t>Sentell</w:t>
            </w:r>
            <w:proofErr w:type="spellEnd"/>
          </w:p>
          <w:p w14:paraId="187D66EC" w14:textId="7FA2BD85" w:rsidR="008D295B" w:rsidRDefault="00060B61" w:rsidP="0028672E">
            <w:proofErr w:type="spellStart"/>
            <w:r>
              <w:t>Durteha</w:t>
            </w:r>
            <w:proofErr w:type="spellEnd"/>
            <w:r>
              <w:t xml:space="preserve"> Smith</w:t>
            </w:r>
          </w:p>
        </w:tc>
        <w:tc>
          <w:tcPr>
            <w:tcW w:w="2764" w:type="dxa"/>
          </w:tcPr>
          <w:p w14:paraId="0C69F0EE" w14:textId="13FC97E4" w:rsidR="00D436FD" w:rsidRDefault="00D436FD" w:rsidP="005619EA">
            <w:pPr>
              <w:rPr>
                <w:b/>
              </w:rPr>
            </w:pPr>
            <w:r>
              <w:rPr>
                <w:b/>
              </w:rPr>
              <w:t>RTA Staff</w:t>
            </w:r>
          </w:p>
          <w:p w14:paraId="3DEC423F" w14:textId="77777777" w:rsidR="00D436FD" w:rsidRPr="00534E62" w:rsidRDefault="00D436FD" w:rsidP="005619EA">
            <w:pPr>
              <w:rPr>
                <w:b/>
              </w:rPr>
            </w:pPr>
          </w:p>
          <w:p w14:paraId="647F8EEA" w14:textId="73941822" w:rsidR="00060B61" w:rsidRDefault="00060B61" w:rsidP="00517FDB">
            <w:r>
              <w:t>Andrew Johnson</w:t>
            </w:r>
          </w:p>
          <w:p w14:paraId="6BC479DE" w14:textId="3BA282C5" w:rsidR="00D436FD" w:rsidRDefault="00D436FD" w:rsidP="00517FDB">
            <w:r>
              <w:t>Cole McCarren</w:t>
            </w:r>
          </w:p>
          <w:p w14:paraId="1DE2388A" w14:textId="05E0ECCA" w:rsidR="005F64B9" w:rsidRDefault="005F64B9" w:rsidP="00517FDB">
            <w:r>
              <w:t>Jason Quan</w:t>
            </w:r>
          </w:p>
        </w:tc>
        <w:tc>
          <w:tcPr>
            <w:tcW w:w="4000" w:type="dxa"/>
          </w:tcPr>
          <w:p w14:paraId="3D77C507" w14:textId="77777777" w:rsidR="00D436FD" w:rsidRDefault="00D436FD" w:rsidP="005619EA">
            <w:pPr>
              <w:rPr>
                <w:b/>
              </w:rPr>
            </w:pPr>
            <w:r>
              <w:rPr>
                <w:b/>
              </w:rPr>
              <w:t>Partner Staff / Commissioners</w:t>
            </w:r>
          </w:p>
          <w:p w14:paraId="36CE6AA5" w14:textId="77777777" w:rsidR="00D436FD" w:rsidRDefault="00D436FD" w:rsidP="005619EA">
            <w:pPr>
              <w:rPr>
                <w:b/>
              </w:rPr>
            </w:pPr>
          </w:p>
          <w:p w14:paraId="4811F841" w14:textId="3CD156EE" w:rsidR="005F64B9" w:rsidRPr="00D436FD" w:rsidRDefault="005F64B9" w:rsidP="005619EA"/>
        </w:tc>
      </w:tr>
    </w:tbl>
    <w:p w14:paraId="17835506" w14:textId="77777777" w:rsidR="00716C26" w:rsidRDefault="00716C26" w:rsidP="007D2071">
      <w:pPr>
        <w:pBdr>
          <w:bottom w:val="single" w:sz="12" w:space="1" w:color="auto"/>
        </w:pBdr>
      </w:pPr>
    </w:p>
    <w:p w14:paraId="2F198E7D" w14:textId="77777777" w:rsidR="007439D5" w:rsidRDefault="007439D5" w:rsidP="007D2071"/>
    <w:p w14:paraId="027C1F6A" w14:textId="3B9001EB" w:rsidR="002464E1" w:rsidRDefault="009F402E" w:rsidP="00797BCF">
      <w:pPr>
        <w:pStyle w:val="ListParagraph"/>
        <w:numPr>
          <w:ilvl w:val="0"/>
          <w:numId w:val="17"/>
        </w:numPr>
        <w:spacing w:line="276" w:lineRule="auto"/>
        <w:rPr>
          <w:b/>
        </w:rPr>
      </w:pPr>
      <w:r>
        <w:rPr>
          <w:b/>
        </w:rPr>
        <w:t xml:space="preserve">Approval of </w:t>
      </w:r>
      <w:r w:rsidR="0007302B">
        <w:rPr>
          <w:b/>
        </w:rPr>
        <w:t>May</w:t>
      </w:r>
      <w:r w:rsidR="00215119">
        <w:rPr>
          <w:b/>
        </w:rPr>
        <w:t xml:space="preserve"> </w:t>
      </w:r>
      <w:r w:rsidR="00BF5E2D">
        <w:rPr>
          <w:b/>
        </w:rPr>
        <w:t>1</w:t>
      </w:r>
      <w:r w:rsidR="0007302B">
        <w:rPr>
          <w:b/>
        </w:rPr>
        <w:t>3</w:t>
      </w:r>
      <w:r>
        <w:rPr>
          <w:b/>
        </w:rPr>
        <w:t xml:space="preserve">, </w:t>
      </w:r>
      <w:proofErr w:type="gramStart"/>
      <w:r>
        <w:rPr>
          <w:b/>
        </w:rPr>
        <w:t>20</w:t>
      </w:r>
      <w:r w:rsidR="002445B3">
        <w:rPr>
          <w:b/>
        </w:rPr>
        <w:t>2</w:t>
      </w:r>
      <w:r w:rsidR="0078691E">
        <w:rPr>
          <w:b/>
        </w:rPr>
        <w:t>1</w:t>
      </w:r>
      <w:proofErr w:type="gramEnd"/>
      <w:r>
        <w:rPr>
          <w:b/>
        </w:rPr>
        <w:t xml:space="preserve"> meeting minutes</w:t>
      </w:r>
    </w:p>
    <w:p w14:paraId="6ECDDC5A" w14:textId="77777777" w:rsidR="002464E1" w:rsidRPr="00D436FD" w:rsidRDefault="002464E1" w:rsidP="00D436FD">
      <w:pPr>
        <w:spacing w:line="276" w:lineRule="auto"/>
        <w:rPr>
          <w:b/>
        </w:rPr>
      </w:pPr>
    </w:p>
    <w:p w14:paraId="12DC0233" w14:textId="62026662" w:rsidR="00F37A4E" w:rsidRDefault="00D436FD" w:rsidP="00D436FD">
      <w:pPr>
        <w:spacing w:line="276" w:lineRule="auto"/>
        <w:ind w:firstLine="360"/>
      </w:pPr>
      <w:r>
        <w:t xml:space="preserve">The </w:t>
      </w:r>
      <w:r w:rsidR="0007302B">
        <w:t>May</w:t>
      </w:r>
      <w:r w:rsidR="00BF5E2D">
        <w:t xml:space="preserve"> </w:t>
      </w:r>
      <w:r w:rsidR="0007302B">
        <w:t>13</w:t>
      </w:r>
      <w:r w:rsidR="00B208A6">
        <w:t xml:space="preserve">, </w:t>
      </w:r>
      <w:proofErr w:type="gramStart"/>
      <w:r w:rsidR="00B208A6">
        <w:t>20</w:t>
      </w:r>
      <w:r w:rsidR="002445B3">
        <w:t>2</w:t>
      </w:r>
      <w:r w:rsidR="0078691E">
        <w:t>1</w:t>
      </w:r>
      <w:proofErr w:type="gramEnd"/>
      <w:r>
        <w:t xml:space="preserve"> meeting minutes were approved</w:t>
      </w:r>
      <w:r w:rsidR="0095523C">
        <w:t xml:space="preserve"> without requiring any edits.</w:t>
      </w:r>
    </w:p>
    <w:p w14:paraId="1D4D27BC" w14:textId="77777777" w:rsidR="007B41F5" w:rsidRDefault="007B41F5" w:rsidP="002464E1">
      <w:pPr>
        <w:pStyle w:val="ListParagraph"/>
        <w:spacing w:line="276" w:lineRule="auto"/>
        <w:ind w:left="360"/>
      </w:pPr>
    </w:p>
    <w:p w14:paraId="33FA1C88" w14:textId="434B7A56" w:rsidR="00797BCF" w:rsidRDefault="009A04F3" w:rsidP="00797BCF">
      <w:pPr>
        <w:pStyle w:val="ListParagraph"/>
        <w:numPr>
          <w:ilvl w:val="0"/>
          <w:numId w:val="17"/>
        </w:numPr>
        <w:spacing w:line="276" w:lineRule="auto"/>
        <w:rPr>
          <w:b/>
        </w:rPr>
      </w:pPr>
      <w:r>
        <w:rPr>
          <w:b/>
        </w:rPr>
        <w:t xml:space="preserve">RTA </w:t>
      </w:r>
      <w:r w:rsidR="00D436FD">
        <w:rPr>
          <w:b/>
        </w:rPr>
        <w:t>Announcements</w:t>
      </w:r>
      <w:r w:rsidR="00797BCF" w:rsidRPr="00797BCF">
        <w:rPr>
          <w:b/>
        </w:rPr>
        <w:t xml:space="preserve">  </w:t>
      </w:r>
    </w:p>
    <w:p w14:paraId="3790F14D" w14:textId="41D48B04" w:rsidR="00D436FD" w:rsidRDefault="00D436FD" w:rsidP="00291837">
      <w:pPr>
        <w:spacing w:line="276" w:lineRule="auto"/>
      </w:pPr>
    </w:p>
    <w:p w14:paraId="57128813" w14:textId="44D6D55A" w:rsidR="002E121B" w:rsidRDefault="002E121B" w:rsidP="00823446">
      <w:pPr>
        <w:pStyle w:val="ListParagraph"/>
        <w:numPr>
          <w:ilvl w:val="0"/>
          <w:numId w:val="35"/>
        </w:numPr>
        <w:spacing w:line="276" w:lineRule="auto"/>
      </w:pPr>
      <w:r>
        <w:t xml:space="preserve">COVID-19 </w:t>
      </w:r>
      <w:r w:rsidR="00EF4CB2">
        <w:t>response u</w:t>
      </w:r>
      <w:r w:rsidR="00F374EE">
        <w:t>pdate</w:t>
      </w:r>
      <w:r w:rsidR="00782377">
        <w:t>s</w:t>
      </w:r>
    </w:p>
    <w:p w14:paraId="6237847E" w14:textId="737002E8" w:rsidR="00291837" w:rsidRDefault="002E121B" w:rsidP="002E121B">
      <w:pPr>
        <w:pStyle w:val="ListParagraph"/>
        <w:numPr>
          <w:ilvl w:val="1"/>
          <w:numId w:val="35"/>
        </w:numPr>
        <w:spacing w:line="276" w:lineRule="auto"/>
      </w:pPr>
      <w:r>
        <w:t xml:space="preserve">RTA is </w:t>
      </w:r>
      <w:r w:rsidR="00DB7072">
        <w:t>still</w:t>
      </w:r>
      <w:r>
        <w:t xml:space="preserve"> </w:t>
      </w:r>
      <w:r w:rsidR="00DB7072">
        <w:t>disinfecting</w:t>
      </w:r>
      <w:r>
        <w:t xml:space="preserve"> all vehicles and facilities nightly with hospital-grade disinfectant in response to the COVID-19 outbreak</w:t>
      </w:r>
      <w:r w:rsidR="005F066D">
        <w:t>, following all local and state guidelines for mask usage, etc.</w:t>
      </w:r>
    </w:p>
    <w:p w14:paraId="3DD6A498" w14:textId="6D356D5A" w:rsidR="008A707C" w:rsidRDefault="00D67218" w:rsidP="008A707C">
      <w:pPr>
        <w:pStyle w:val="ListParagraph"/>
        <w:numPr>
          <w:ilvl w:val="0"/>
          <w:numId w:val="35"/>
        </w:numPr>
        <w:spacing w:line="276" w:lineRule="auto"/>
      </w:pPr>
      <w:r>
        <w:t>Fa</w:t>
      </w:r>
      <w:r w:rsidR="007D005B">
        <w:t xml:space="preserve">ll service </w:t>
      </w:r>
      <w:r w:rsidR="001C7F0C">
        <w:t xml:space="preserve">change </w:t>
      </w:r>
      <w:r w:rsidR="007D005B">
        <w:t>update</w:t>
      </w:r>
    </w:p>
    <w:p w14:paraId="279CE69C" w14:textId="4936E69C" w:rsidR="00567BE7" w:rsidRDefault="00567BE7" w:rsidP="00FE5A05">
      <w:pPr>
        <w:pStyle w:val="ListParagraph"/>
        <w:numPr>
          <w:ilvl w:val="1"/>
          <w:numId w:val="35"/>
        </w:numPr>
        <w:spacing w:line="276" w:lineRule="auto"/>
      </w:pPr>
      <w:r>
        <w:t>Public comment period closed in mid-August and changes now are formally approved by Central Maryland Transportation &amp; Mobility Commission</w:t>
      </w:r>
    </w:p>
    <w:p w14:paraId="392EA20D" w14:textId="225CA5BA" w:rsidR="007D005B" w:rsidRDefault="0063010F" w:rsidP="00FE5A05">
      <w:pPr>
        <w:pStyle w:val="ListParagraph"/>
        <w:numPr>
          <w:ilvl w:val="1"/>
          <w:numId w:val="35"/>
        </w:numPr>
        <w:spacing w:line="276" w:lineRule="auto"/>
      </w:pPr>
      <w:r>
        <w:t>Significant service changes originally planned for July, and then September, have been delayed due to operator staffing challenges</w:t>
      </w:r>
      <w:r w:rsidR="00BD5519">
        <w:t xml:space="preserve"> (nationwide bus operator shortage)</w:t>
      </w:r>
    </w:p>
    <w:p w14:paraId="3C71EF98" w14:textId="5DD80F7C" w:rsidR="00BD5519" w:rsidRDefault="00BD5519" w:rsidP="00FE5A05">
      <w:pPr>
        <w:pStyle w:val="ListParagraph"/>
        <w:numPr>
          <w:ilvl w:val="1"/>
          <w:numId w:val="35"/>
        </w:numPr>
        <w:spacing w:line="276" w:lineRule="auto"/>
      </w:pPr>
      <w:r>
        <w:t>Tentatively planned for November pending a successful hiring push throughout September and October</w:t>
      </w:r>
    </w:p>
    <w:p w14:paraId="44D6F2AB" w14:textId="09C2D5DA" w:rsidR="00BD5519" w:rsidRDefault="00BD5519" w:rsidP="00BD5519">
      <w:pPr>
        <w:pStyle w:val="ListParagraph"/>
        <w:numPr>
          <w:ilvl w:val="2"/>
          <w:numId w:val="35"/>
        </w:numPr>
        <w:spacing w:line="276" w:lineRule="auto"/>
      </w:pPr>
      <w:r>
        <w:t>RTA is hosting a Job Fair at the end of September</w:t>
      </w:r>
    </w:p>
    <w:p w14:paraId="1292C046" w14:textId="3666B6A2" w:rsidR="00BD5519" w:rsidRDefault="005B3958" w:rsidP="007B6DA8">
      <w:pPr>
        <w:pStyle w:val="ListParagraph"/>
        <w:numPr>
          <w:ilvl w:val="0"/>
          <w:numId w:val="35"/>
        </w:numPr>
        <w:spacing w:line="276" w:lineRule="auto"/>
      </w:pPr>
      <w:r>
        <w:t>New buses update</w:t>
      </w:r>
    </w:p>
    <w:p w14:paraId="5CA6468C" w14:textId="575DF65E" w:rsidR="005B3958" w:rsidRDefault="007B6DA8" w:rsidP="005B3958">
      <w:pPr>
        <w:pStyle w:val="ListParagraph"/>
        <w:numPr>
          <w:ilvl w:val="1"/>
          <w:numId w:val="35"/>
        </w:numPr>
        <w:spacing w:line="276" w:lineRule="auto"/>
      </w:pPr>
      <w:r>
        <w:lastRenderedPageBreak/>
        <w:t>11 new ENC transit buses have been</w:t>
      </w:r>
      <w:r w:rsidR="005B3958">
        <w:t xml:space="preserve"> delayed between 4-6 months due to supply chain issues, so RTA expects </w:t>
      </w:r>
      <w:r w:rsidR="003A1E7C">
        <w:t xml:space="preserve">11 </w:t>
      </w:r>
      <w:r w:rsidR="005B3958">
        <w:t>new transit vehicles</w:t>
      </w:r>
      <w:r w:rsidR="003A1E7C">
        <w:t xml:space="preserve"> to be delivered late 2022 as opposed to early 2022.</w:t>
      </w:r>
    </w:p>
    <w:p w14:paraId="07A6DD5E" w14:textId="7A65AE4E" w:rsidR="003A1E7C" w:rsidRDefault="003A1E7C" w:rsidP="005B3958">
      <w:pPr>
        <w:pStyle w:val="ListParagraph"/>
        <w:numPr>
          <w:ilvl w:val="1"/>
          <w:numId w:val="35"/>
        </w:numPr>
        <w:spacing w:line="276" w:lineRule="auto"/>
      </w:pPr>
      <w:r>
        <w:t>6 new Paratransit Toyota Camry</w:t>
      </w:r>
      <w:r w:rsidR="007B6DA8">
        <w:t xml:space="preserve"> vehicles</w:t>
      </w:r>
      <w:r>
        <w:t xml:space="preserve"> will </w:t>
      </w:r>
      <w:r w:rsidR="007B6DA8">
        <w:t xml:space="preserve">go </w:t>
      </w:r>
      <w:proofErr w:type="gramStart"/>
      <w:r w:rsidR="007B6DA8">
        <w:t>in to</w:t>
      </w:r>
      <w:proofErr w:type="gramEnd"/>
      <w:r w:rsidR="007B6DA8">
        <w:t xml:space="preserve"> service within the next couple months</w:t>
      </w:r>
    </w:p>
    <w:p w14:paraId="29DCE03F" w14:textId="0F22F4EC" w:rsidR="004D03FF" w:rsidRDefault="00DE67D0" w:rsidP="004D03FF">
      <w:pPr>
        <w:pStyle w:val="ListParagraph"/>
        <w:numPr>
          <w:ilvl w:val="0"/>
          <w:numId w:val="35"/>
        </w:numPr>
        <w:spacing w:line="276" w:lineRule="auto"/>
      </w:pPr>
      <w:r>
        <w:t>Bus crowding information</w:t>
      </w:r>
      <w:r w:rsidR="001331DB">
        <w:t xml:space="preserve"> / new technology</w:t>
      </w:r>
    </w:p>
    <w:p w14:paraId="149526E1" w14:textId="6F0EEAFE" w:rsidR="00DE67D0" w:rsidRDefault="00DE67D0" w:rsidP="00DE67D0">
      <w:pPr>
        <w:pStyle w:val="ListParagraph"/>
        <w:numPr>
          <w:ilvl w:val="1"/>
          <w:numId w:val="35"/>
        </w:numPr>
        <w:spacing w:line="276" w:lineRule="auto"/>
      </w:pPr>
      <w:r>
        <w:t xml:space="preserve">New passenger-facing data will go live on trip planners (Google Maps, Transit App, </w:t>
      </w:r>
      <w:proofErr w:type="spellStart"/>
      <w:r>
        <w:t>etc</w:t>
      </w:r>
      <w:proofErr w:type="spellEnd"/>
      <w:r>
        <w:t>) this fall</w:t>
      </w:r>
    </w:p>
    <w:p w14:paraId="2A59FAF3" w14:textId="52886D31" w:rsidR="00DE67D0" w:rsidRDefault="00DE67D0" w:rsidP="00DE67D0">
      <w:pPr>
        <w:pStyle w:val="ListParagraph"/>
        <w:numPr>
          <w:ilvl w:val="2"/>
          <w:numId w:val="35"/>
        </w:numPr>
        <w:spacing w:line="276" w:lineRule="auto"/>
      </w:pPr>
      <w:r>
        <w:t xml:space="preserve">Hopefully will help people returning to </w:t>
      </w:r>
      <w:r w:rsidR="001331DB">
        <w:t xml:space="preserve">bus </w:t>
      </w:r>
      <w:r>
        <w:t>transit service</w:t>
      </w:r>
      <w:r w:rsidR="001331DB">
        <w:t>s</w:t>
      </w:r>
      <w:r>
        <w:t xml:space="preserve"> feel a bit more comfortable</w:t>
      </w:r>
    </w:p>
    <w:p w14:paraId="26943A39" w14:textId="79AC570C" w:rsidR="001331DB" w:rsidRDefault="001331DB" w:rsidP="001331DB">
      <w:pPr>
        <w:pStyle w:val="ListParagraph"/>
        <w:numPr>
          <w:ilvl w:val="1"/>
          <w:numId w:val="35"/>
        </w:numPr>
        <w:spacing w:line="276" w:lineRule="auto"/>
      </w:pPr>
      <w:r>
        <w:t>Upcoming on-time performance improvements to bus</w:t>
      </w:r>
    </w:p>
    <w:p w14:paraId="63945979" w14:textId="324038B0" w:rsidR="001331DB" w:rsidRDefault="001331DB" w:rsidP="001331DB">
      <w:pPr>
        <w:pStyle w:val="ListParagraph"/>
        <w:numPr>
          <w:ilvl w:val="2"/>
          <w:numId w:val="35"/>
        </w:numPr>
        <w:spacing w:line="276" w:lineRule="auto"/>
      </w:pPr>
      <w:r>
        <w:t xml:space="preserve">Software is being deployed next week to show operators how early/late they are running their route, and we expect it to make service more predictable and </w:t>
      </w:r>
      <w:r w:rsidR="00DE3904">
        <w:t>consistent day-to-day</w:t>
      </w:r>
    </w:p>
    <w:p w14:paraId="0B70F51F" w14:textId="7E68A160" w:rsidR="006422A0" w:rsidRDefault="00672BA2" w:rsidP="00672BA2">
      <w:pPr>
        <w:pStyle w:val="ListParagraph"/>
        <w:numPr>
          <w:ilvl w:val="0"/>
          <w:numId w:val="35"/>
        </w:numPr>
        <w:spacing w:line="276" w:lineRule="auto"/>
      </w:pPr>
      <w:r>
        <w:t xml:space="preserve">Upcoming </w:t>
      </w:r>
      <w:r w:rsidR="00D06B90">
        <w:t>September 24</w:t>
      </w:r>
      <w:r w:rsidR="00D06B90" w:rsidRPr="00D06B90">
        <w:rPr>
          <w:vertAlign w:val="superscript"/>
        </w:rPr>
        <w:t>th</w:t>
      </w:r>
      <w:r w:rsidR="00D06B90">
        <w:t xml:space="preserve"> Meeting</w:t>
      </w:r>
      <w:r w:rsidR="006422A0">
        <w:t xml:space="preserve"> on Carl’s Court bus stop</w:t>
      </w:r>
    </w:p>
    <w:p w14:paraId="64CB7B5F" w14:textId="6AF43AD8" w:rsidR="00672BA2" w:rsidRDefault="00D06B90" w:rsidP="006422A0">
      <w:pPr>
        <w:pStyle w:val="ListParagraph"/>
        <w:numPr>
          <w:ilvl w:val="1"/>
          <w:numId w:val="35"/>
        </w:numPr>
        <w:spacing w:line="276" w:lineRule="auto"/>
      </w:pPr>
      <w:r>
        <w:t>4:00 PM</w:t>
      </w:r>
      <w:r w:rsidR="006422A0">
        <w:t xml:space="preserve"> at the </w:t>
      </w:r>
      <w:r>
        <w:t>George Howard Building</w:t>
      </w:r>
      <w:r w:rsidR="006422A0">
        <w:t>, Columbia/Ellicott room</w:t>
      </w:r>
    </w:p>
    <w:p w14:paraId="448FA778" w14:textId="7200A441" w:rsidR="00672BA2" w:rsidRDefault="00672BA2" w:rsidP="00672BA2">
      <w:pPr>
        <w:pStyle w:val="ListParagraph"/>
        <w:numPr>
          <w:ilvl w:val="1"/>
          <w:numId w:val="35"/>
        </w:numPr>
        <w:spacing w:line="276" w:lineRule="auto"/>
      </w:pPr>
      <w:r>
        <w:t xml:space="preserve">Jason gave some background on the Carl’s Court bus stop in Ellicott City that serves the </w:t>
      </w:r>
      <w:r w:rsidR="00B334FA">
        <w:t xml:space="preserve">local </w:t>
      </w:r>
      <w:r>
        <w:t>Walmart and Ridge Road</w:t>
      </w:r>
      <w:r w:rsidR="00B334FA">
        <w:t>.</w:t>
      </w:r>
    </w:p>
    <w:p w14:paraId="42177F14" w14:textId="0B11B0CA" w:rsidR="0073538C" w:rsidRDefault="00B334FA" w:rsidP="0073538C">
      <w:pPr>
        <w:pStyle w:val="ListParagraph"/>
        <w:numPr>
          <w:ilvl w:val="2"/>
          <w:numId w:val="35"/>
        </w:numPr>
        <w:spacing w:line="276" w:lineRule="auto"/>
      </w:pPr>
      <w:r>
        <w:t xml:space="preserve">Described </w:t>
      </w:r>
      <w:r w:rsidR="0073538C">
        <w:t xml:space="preserve">situation regarding </w:t>
      </w:r>
      <w:r>
        <w:t xml:space="preserve">some pushback about the stop from </w:t>
      </w:r>
      <w:r w:rsidR="0073538C">
        <w:t xml:space="preserve">some </w:t>
      </w:r>
      <w:r>
        <w:t>nearby residents of a</w:t>
      </w:r>
      <w:r w:rsidR="0073538C">
        <w:t xml:space="preserve"> senior</w:t>
      </w:r>
      <w:r>
        <w:t xml:space="preserve"> community</w:t>
      </w:r>
      <w:r w:rsidR="0073538C">
        <w:t xml:space="preserve">, and why RTA believes the stop’s current location to be the best option regarding upcoming service expansions in Ellicott City and adding the 505 </w:t>
      </w:r>
      <w:proofErr w:type="gramStart"/>
      <w:r w:rsidR="0073538C">
        <w:t>connection</w:t>
      </w:r>
      <w:proofErr w:type="gramEnd"/>
      <w:r w:rsidR="0073538C">
        <w:t xml:space="preserve"> to Catonsville</w:t>
      </w:r>
    </w:p>
    <w:p w14:paraId="2BE6B86A" w14:textId="143616A0" w:rsidR="0073538C" w:rsidRDefault="0073538C" w:rsidP="0073538C">
      <w:pPr>
        <w:pStyle w:val="ListParagraph"/>
        <w:numPr>
          <w:ilvl w:val="1"/>
          <w:numId w:val="35"/>
        </w:numPr>
        <w:spacing w:line="276" w:lineRule="auto"/>
      </w:pPr>
      <w:r>
        <w:t xml:space="preserve">If you would like to participate in </w:t>
      </w:r>
    </w:p>
    <w:p w14:paraId="7BF9F2FC" w14:textId="58BEAA1C" w:rsidR="00DE78ED" w:rsidRDefault="00DE78ED" w:rsidP="002913FC">
      <w:pPr>
        <w:spacing w:line="276" w:lineRule="auto"/>
      </w:pPr>
    </w:p>
    <w:p w14:paraId="6223C166" w14:textId="67CA02FC" w:rsidR="001B6219" w:rsidRDefault="00E47129" w:rsidP="00A521D2">
      <w:pPr>
        <w:pStyle w:val="ListParagraph"/>
        <w:numPr>
          <w:ilvl w:val="0"/>
          <w:numId w:val="17"/>
        </w:numPr>
        <w:rPr>
          <w:b/>
        </w:rPr>
      </w:pPr>
      <w:r w:rsidRPr="00A521D2">
        <w:rPr>
          <w:b/>
          <w:i/>
        </w:rPr>
        <w:t xml:space="preserve"> </w:t>
      </w:r>
      <w:r w:rsidR="00CB5504">
        <w:rPr>
          <w:b/>
        </w:rPr>
        <w:t>RAC Announcements</w:t>
      </w:r>
    </w:p>
    <w:p w14:paraId="367BA3ED" w14:textId="728BA9A3" w:rsidR="00CB5504" w:rsidRDefault="00CB5504" w:rsidP="00CB5504">
      <w:pPr>
        <w:rPr>
          <w:b/>
        </w:rPr>
      </w:pPr>
    </w:p>
    <w:p w14:paraId="72F7BE1C" w14:textId="46592868" w:rsidR="00CB5504" w:rsidRPr="00DE19A9" w:rsidRDefault="00220B1D" w:rsidP="00CB5504">
      <w:pPr>
        <w:pStyle w:val="ListParagraph"/>
        <w:numPr>
          <w:ilvl w:val="0"/>
          <w:numId w:val="38"/>
        </w:numPr>
        <w:rPr>
          <w:b/>
        </w:rPr>
      </w:pPr>
      <w:r>
        <w:rPr>
          <w:bCs/>
        </w:rPr>
        <w:t xml:space="preserve">Applications will be sent out as usual with this </w:t>
      </w:r>
      <w:r w:rsidR="00DE19A9">
        <w:rPr>
          <w:bCs/>
        </w:rPr>
        <w:t>set of minutes</w:t>
      </w:r>
    </w:p>
    <w:p w14:paraId="2B96788B" w14:textId="0EAC0F36" w:rsidR="00CB5504" w:rsidRPr="00CB5504" w:rsidRDefault="00CB5504" w:rsidP="00CB5504">
      <w:pPr>
        <w:rPr>
          <w:b/>
        </w:rPr>
      </w:pPr>
    </w:p>
    <w:p w14:paraId="5FE1C877" w14:textId="79D043B6" w:rsidR="00CB5504" w:rsidRDefault="002913FC" w:rsidP="00A521D2">
      <w:pPr>
        <w:pStyle w:val="ListParagraph"/>
        <w:numPr>
          <w:ilvl w:val="0"/>
          <w:numId w:val="17"/>
        </w:numPr>
        <w:rPr>
          <w:b/>
        </w:rPr>
      </w:pPr>
      <w:r>
        <w:rPr>
          <w:b/>
        </w:rPr>
        <w:br w:type="column"/>
      </w:r>
      <w:r w:rsidR="006E439F">
        <w:rPr>
          <w:b/>
        </w:rPr>
        <w:lastRenderedPageBreak/>
        <w:t>Public Comment</w:t>
      </w:r>
    </w:p>
    <w:p w14:paraId="4C951513" w14:textId="77777777" w:rsidR="00D72BD2" w:rsidRPr="00A521D2" w:rsidRDefault="00D72BD2" w:rsidP="00D72BD2">
      <w:pPr>
        <w:pStyle w:val="ListParagraph"/>
        <w:ind w:left="360"/>
        <w:rPr>
          <w:b/>
        </w:rPr>
      </w:pPr>
    </w:p>
    <w:p w14:paraId="749C3561" w14:textId="3C5D485E" w:rsidR="00702922" w:rsidRDefault="00702922" w:rsidP="002913FC">
      <w:pPr>
        <w:pStyle w:val="ListParagraph"/>
        <w:numPr>
          <w:ilvl w:val="0"/>
          <w:numId w:val="40"/>
        </w:numPr>
      </w:pPr>
      <w:r>
        <w:t>Astamay brought up the new Howard County Public Schools student pass program</w:t>
      </w:r>
      <w:r w:rsidR="00B07900">
        <w:t xml:space="preserve"> and the bus driver shortage, and asked what the impacts on ridership have been</w:t>
      </w:r>
    </w:p>
    <w:p w14:paraId="61AE1D61" w14:textId="20622AC6" w:rsidR="00B07900" w:rsidRDefault="00B07900" w:rsidP="00B07900">
      <w:pPr>
        <w:pStyle w:val="ListParagraph"/>
        <w:numPr>
          <w:ilvl w:val="1"/>
          <w:numId w:val="40"/>
        </w:numPr>
      </w:pPr>
      <w:r>
        <w:t>Cole and Jason advised that no major impacts to bus ridership have been seen yet</w:t>
      </w:r>
      <w:r w:rsidR="0043653F">
        <w:t xml:space="preserve">, but will keep monitoring situation </w:t>
      </w:r>
      <w:proofErr w:type="gramStart"/>
      <w:r w:rsidR="0043653F">
        <w:t>-  crowding</w:t>
      </w:r>
      <w:proofErr w:type="gramEnd"/>
      <w:r w:rsidR="0043653F">
        <w:t xml:space="preserve"> on buses is not </w:t>
      </w:r>
      <w:r w:rsidR="004E765A">
        <w:t>a common issue now and this program does not change how many drivers are out on the road</w:t>
      </w:r>
    </w:p>
    <w:p w14:paraId="710FA599" w14:textId="081CA453" w:rsidR="00067065" w:rsidRDefault="00067065" w:rsidP="00067065">
      <w:pPr>
        <w:pStyle w:val="ListParagraph"/>
        <w:numPr>
          <w:ilvl w:val="0"/>
          <w:numId w:val="40"/>
        </w:numPr>
      </w:pPr>
      <w:r>
        <w:t>Astamay asked how the aforementioned program is being funded</w:t>
      </w:r>
    </w:p>
    <w:p w14:paraId="4DD8BBD3" w14:textId="387F3344" w:rsidR="00067065" w:rsidRDefault="00067065" w:rsidP="00067065">
      <w:pPr>
        <w:pStyle w:val="ListParagraph"/>
        <w:numPr>
          <w:ilvl w:val="1"/>
          <w:numId w:val="40"/>
        </w:numPr>
      </w:pPr>
      <w:r>
        <w:t>Jason shared it is a partnership between the school system and the county’s Office of Transportation</w:t>
      </w:r>
    </w:p>
    <w:p w14:paraId="5C1F8AB1" w14:textId="55AFDC66" w:rsidR="00CF6486" w:rsidRDefault="002C548A" w:rsidP="002913FC">
      <w:pPr>
        <w:pStyle w:val="ListParagraph"/>
        <w:numPr>
          <w:ilvl w:val="0"/>
          <w:numId w:val="40"/>
        </w:numPr>
      </w:pPr>
      <w:proofErr w:type="spellStart"/>
      <w:r>
        <w:t>Duretha</w:t>
      </w:r>
      <w:proofErr w:type="spellEnd"/>
      <w:r>
        <w:t xml:space="preserve"> asked questions about paratransit transportation</w:t>
      </w:r>
      <w:r w:rsidR="00450563">
        <w:t xml:space="preserve"> options</w:t>
      </w:r>
      <w:r>
        <w:t xml:space="preserve"> </w:t>
      </w:r>
      <w:r w:rsidR="00A370D2">
        <w:t>in areas like Fort Meade</w:t>
      </w:r>
    </w:p>
    <w:p w14:paraId="657BE2C8" w14:textId="351D22E8" w:rsidR="00CF6486" w:rsidRDefault="00A370D2" w:rsidP="00CF6486">
      <w:pPr>
        <w:pStyle w:val="ListParagraph"/>
        <w:numPr>
          <w:ilvl w:val="1"/>
          <w:numId w:val="40"/>
        </w:numPr>
      </w:pPr>
      <w:r>
        <w:t xml:space="preserve">Jason directed </w:t>
      </w:r>
      <w:proofErr w:type="spellStart"/>
      <w:r>
        <w:t>Duretha</w:t>
      </w:r>
      <w:proofErr w:type="spellEnd"/>
      <w:r>
        <w:t xml:space="preserve"> to Victor Jimenez, RTA’s Mobility Manager</w:t>
      </w:r>
    </w:p>
    <w:p w14:paraId="283A3705" w14:textId="47210EEE" w:rsidR="00BD3BA4" w:rsidRDefault="00450563" w:rsidP="00BD3BA4">
      <w:pPr>
        <w:pStyle w:val="ListParagraph"/>
        <w:numPr>
          <w:ilvl w:val="0"/>
          <w:numId w:val="40"/>
        </w:numPr>
      </w:pPr>
      <w:r>
        <w:t>Astamay asked about the new route 405 and 505</w:t>
      </w:r>
    </w:p>
    <w:p w14:paraId="08B41646" w14:textId="48367A83" w:rsidR="00CD701E" w:rsidRDefault="00450563" w:rsidP="00B25AC3">
      <w:pPr>
        <w:pStyle w:val="ListParagraph"/>
        <w:numPr>
          <w:ilvl w:val="1"/>
          <w:numId w:val="40"/>
        </w:numPr>
      </w:pPr>
      <w:r>
        <w:t>Cole replied that digital versions of the maps presented during the service change proposal process will be available online the month before the service change takes effect.</w:t>
      </w:r>
    </w:p>
    <w:p w14:paraId="6D06DDE9" w14:textId="56D793F6" w:rsidR="00BC549D" w:rsidRDefault="00BC549D" w:rsidP="00B25AC3">
      <w:pPr>
        <w:pStyle w:val="ListParagraph"/>
        <w:numPr>
          <w:ilvl w:val="1"/>
          <w:numId w:val="40"/>
        </w:numPr>
      </w:pPr>
      <w:r>
        <w:t>The PDFs available at transitRTA.com/fall2021 should look better on a large screen, but the ability to see more detail will come later once stop locations and exact turns are finalized</w:t>
      </w:r>
    </w:p>
    <w:p w14:paraId="275417EA" w14:textId="7E1D18A1" w:rsidR="00A236E9" w:rsidRDefault="00DD4200" w:rsidP="00A236E9">
      <w:pPr>
        <w:pStyle w:val="ListParagraph"/>
        <w:numPr>
          <w:ilvl w:val="0"/>
          <w:numId w:val="40"/>
        </w:numPr>
      </w:pPr>
      <w:r>
        <w:t>Astamay asked if paper bus schedules will ever begin to be distributed again</w:t>
      </w:r>
    </w:p>
    <w:p w14:paraId="3D46C91B" w14:textId="0E067F40" w:rsidR="00DD4200" w:rsidRDefault="00DD4200" w:rsidP="00DD4200">
      <w:pPr>
        <w:pStyle w:val="ListParagraph"/>
        <w:numPr>
          <w:ilvl w:val="1"/>
          <w:numId w:val="40"/>
        </w:numPr>
      </w:pPr>
      <w:r>
        <w:t xml:space="preserve">Jason advised that the only hesitation </w:t>
      </w:r>
      <w:r w:rsidR="00E664A4">
        <w:t>has been pandemic-</w:t>
      </w:r>
      <w:proofErr w:type="gramStart"/>
      <w:r w:rsidR="00E664A4">
        <w:t>related</w:t>
      </w:r>
      <w:proofErr w:type="gramEnd"/>
      <w:r w:rsidR="00E664A4">
        <w:t xml:space="preserve"> and RTA wants to encourage people looking at electronic versions of the files instead of </w:t>
      </w:r>
      <w:r w:rsidR="000948C6">
        <w:t>riders potentially</w:t>
      </w:r>
      <w:r w:rsidR="00E664A4">
        <w:t xml:space="preserve"> handling </w:t>
      </w:r>
      <w:r w:rsidR="00E23418">
        <w:t xml:space="preserve">schedules on the buses </w:t>
      </w:r>
      <w:r w:rsidR="000948C6">
        <w:t xml:space="preserve">/ </w:t>
      </w:r>
      <w:r w:rsidR="00E23418">
        <w:t>putting them back</w:t>
      </w:r>
      <w:r w:rsidR="000948C6">
        <w:t xml:space="preserve"> and providing opportunities for the transmission of germs</w:t>
      </w:r>
    </w:p>
    <w:p w14:paraId="2A4C78BE" w14:textId="30D64024" w:rsidR="000948C6" w:rsidRDefault="005B41F9" w:rsidP="000948C6">
      <w:pPr>
        <w:pStyle w:val="ListParagraph"/>
        <w:numPr>
          <w:ilvl w:val="0"/>
          <w:numId w:val="40"/>
        </w:numPr>
      </w:pPr>
      <w:r>
        <w:t>Astamay asked why the bus stop was moved 20 feet sout</w:t>
      </w:r>
      <w:r w:rsidR="00124707">
        <w:t xml:space="preserve">h on Rogers Ave from </w:t>
      </w:r>
      <w:r w:rsidR="0041402A">
        <w:t>Oak West Dr</w:t>
      </w:r>
    </w:p>
    <w:p w14:paraId="26677255" w14:textId="326B8E43" w:rsidR="0041402A" w:rsidRDefault="0041402A" w:rsidP="0041402A">
      <w:pPr>
        <w:pStyle w:val="ListParagraph"/>
        <w:numPr>
          <w:ilvl w:val="1"/>
          <w:numId w:val="40"/>
        </w:numPr>
      </w:pPr>
      <w:r>
        <w:t xml:space="preserve">Cole advised that the change was made in preparation of </w:t>
      </w:r>
      <w:r w:rsidR="00A315AF">
        <w:t xml:space="preserve">the new 405 alignment, where the driver will sometimes turn left directly after </w:t>
      </w:r>
      <w:r w:rsidR="00493CE5">
        <w:t>serving the stop</w:t>
      </w:r>
    </w:p>
    <w:p w14:paraId="633D6D11" w14:textId="36CF835C" w:rsidR="00493CE5" w:rsidRDefault="001048F0" w:rsidP="00493CE5">
      <w:pPr>
        <w:pStyle w:val="ListParagraph"/>
        <w:numPr>
          <w:ilvl w:val="0"/>
          <w:numId w:val="40"/>
        </w:numPr>
      </w:pPr>
      <w:r>
        <w:t>Larry asked for a complete list of all the bus stops and the matching stop codes for texting the SMS/IVR system</w:t>
      </w:r>
    </w:p>
    <w:p w14:paraId="51EF2AAD" w14:textId="04DC14F7" w:rsidR="001048F0" w:rsidRDefault="001048F0" w:rsidP="001048F0">
      <w:pPr>
        <w:pStyle w:val="ListParagraph"/>
        <w:numPr>
          <w:ilvl w:val="1"/>
          <w:numId w:val="40"/>
        </w:numPr>
      </w:pPr>
      <w:r>
        <w:t>Cole noted he will include that list in the email with this meeting’s minutes</w:t>
      </w:r>
    </w:p>
    <w:p w14:paraId="0A1CF5E4" w14:textId="3B88CEBB" w:rsidR="001048F0" w:rsidRDefault="001048F0" w:rsidP="001048F0">
      <w:pPr>
        <w:pStyle w:val="ListParagraph"/>
        <w:numPr>
          <w:ilvl w:val="0"/>
          <w:numId w:val="40"/>
        </w:numPr>
      </w:pPr>
      <w:r>
        <w:t xml:space="preserve">Larry informed staff that the partitions between riders and drivers can make it difficult to hear called-out stop requests on cutaway vehicles without </w:t>
      </w:r>
      <w:r w:rsidR="00687A86">
        <w:t>functioning</w:t>
      </w:r>
      <w:r>
        <w:t xml:space="preserve"> stop-request </w:t>
      </w:r>
      <w:r w:rsidR="00687A86">
        <w:t>pull cords (or on vehicles without the stop request features at all)</w:t>
      </w:r>
    </w:p>
    <w:p w14:paraId="0A6FA631" w14:textId="70A545CE" w:rsidR="00687A86" w:rsidRDefault="00687A86" w:rsidP="00687A86">
      <w:pPr>
        <w:pStyle w:val="ListParagraph"/>
        <w:numPr>
          <w:ilvl w:val="1"/>
          <w:numId w:val="40"/>
        </w:numPr>
      </w:pPr>
      <w:r>
        <w:t>Jason said staff will talk internally about what can be done in the meantime while vehicle replacements are being processed</w:t>
      </w:r>
    </w:p>
    <w:p w14:paraId="0F73F549" w14:textId="244F7531" w:rsidR="00687A86" w:rsidRDefault="00687A86" w:rsidP="00687A86">
      <w:pPr>
        <w:pStyle w:val="ListParagraph"/>
        <w:numPr>
          <w:ilvl w:val="0"/>
          <w:numId w:val="40"/>
        </w:numPr>
      </w:pPr>
      <w:r>
        <w:t xml:space="preserve">Larry asked if the </w:t>
      </w:r>
      <w:proofErr w:type="spellStart"/>
      <w:r>
        <w:t>Blandair</w:t>
      </w:r>
      <w:proofErr w:type="spellEnd"/>
      <w:r>
        <w:t xml:space="preserve"> Park stop should be receiving bus service</w:t>
      </w:r>
    </w:p>
    <w:p w14:paraId="174FAC46" w14:textId="69F3BF6A" w:rsidR="00687A86" w:rsidRDefault="00687A86" w:rsidP="00687A86">
      <w:pPr>
        <w:pStyle w:val="ListParagraph"/>
        <w:numPr>
          <w:ilvl w:val="1"/>
          <w:numId w:val="40"/>
        </w:numPr>
      </w:pPr>
      <w:r>
        <w:t xml:space="preserve">Jason informed that the bus stop does not have service and the shelter should have been removed – the 407 service in that area was consolidated after additional stops were added along Kilimanjaro Rd closer to </w:t>
      </w:r>
      <w:r w:rsidR="002E79FA">
        <w:t xml:space="preserve">a </w:t>
      </w:r>
      <w:proofErr w:type="spellStart"/>
      <w:r w:rsidR="002E79FA">
        <w:t>walkpath</w:t>
      </w:r>
      <w:proofErr w:type="spellEnd"/>
      <w:r w:rsidR="002E79FA">
        <w:t xml:space="preserve"> that leads to </w:t>
      </w:r>
      <w:proofErr w:type="spellStart"/>
      <w:r w:rsidR="002E79FA">
        <w:t>Blandair</w:t>
      </w:r>
      <w:proofErr w:type="spellEnd"/>
      <w:r w:rsidR="002E79FA">
        <w:t xml:space="preserve"> Park</w:t>
      </w:r>
    </w:p>
    <w:p w14:paraId="47032B8F" w14:textId="7F009DBB" w:rsidR="002E79FA" w:rsidRDefault="007166CA" w:rsidP="002E79FA">
      <w:pPr>
        <w:pStyle w:val="ListParagraph"/>
        <w:numPr>
          <w:ilvl w:val="0"/>
          <w:numId w:val="40"/>
        </w:numPr>
      </w:pPr>
      <w:r>
        <w:t xml:space="preserve">The group had a conversation about the general bus service hours systemwide and what is planned to come back with restorations to service that have been </w:t>
      </w:r>
      <w:r w:rsidR="001F53B6">
        <w:t>on pause since the pandemic began</w:t>
      </w:r>
    </w:p>
    <w:p w14:paraId="55B00817" w14:textId="4BAF6C18" w:rsidR="001F53B6" w:rsidRDefault="001F53B6" w:rsidP="001F53B6">
      <w:pPr>
        <w:pStyle w:val="ListParagraph"/>
        <w:numPr>
          <w:ilvl w:val="0"/>
          <w:numId w:val="40"/>
        </w:numPr>
      </w:pPr>
      <w:r>
        <w:t>Jacquie</w:t>
      </w:r>
      <w:r w:rsidR="004B7659">
        <w:t xml:space="preserve"> asked for updates on wheelchair access / curb access at Mall in Columbia’s bus hub</w:t>
      </w:r>
    </w:p>
    <w:p w14:paraId="23D2A9C4" w14:textId="680E7CF9" w:rsidR="004B7659" w:rsidRDefault="004B7659" w:rsidP="004B7659">
      <w:pPr>
        <w:pStyle w:val="ListParagraph"/>
        <w:numPr>
          <w:ilvl w:val="1"/>
          <w:numId w:val="40"/>
        </w:numPr>
      </w:pPr>
      <w:r>
        <w:t xml:space="preserve">Jason and Andrew explained difficulties regarding the schedules and what should be happening / needs to happen regarding second lane parking and </w:t>
      </w:r>
      <w:r w:rsidR="009364FD">
        <w:t>radio communication between drivers when an ADA passenger requires use of a vehicle lift/ramp</w:t>
      </w:r>
    </w:p>
    <w:p w14:paraId="0EDD4895" w14:textId="31186F6C" w:rsidR="009364FD" w:rsidRDefault="00713265" w:rsidP="00713265">
      <w:pPr>
        <w:pStyle w:val="ListParagraph"/>
        <w:numPr>
          <w:ilvl w:val="0"/>
          <w:numId w:val="40"/>
        </w:numPr>
      </w:pPr>
      <w:r>
        <w:lastRenderedPageBreak/>
        <w:t xml:space="preserve">Jacquie asked about </w:t>
      </w:r>
      <w:r w:rsidR="00110C22">
        <w:t>concerns she had seen about the MVA in Beltsville and 302 service being removed from that location with the proposed service changes</w:t>
      </w:r>
    </w:p>
    <w:p w14:paraId="11773CD5" w14:textId="4E838302" w:rsidR="00110C22" w:rsidRDefault="00110C22" w:rsidP="00110C22">
      <w:pPr>
        <w:pStyle w:val="ListParagraph"/>
        <w:numPr>
          <w:ilvl w:val="1"/>
          <w:numId w:val="40"/>
        </w:numPr>
      </w:pPr>
      <w:r>
        <w:t xml:space="preserve">Cole advised that 302 bus service effectively only serves the MVA currently at times that it is closed, just by nature of the </w:t>
      </w:r>
      <w:r w:rsidR="008A17F9">
        <w:t>US</w:t>
      </w:r>
      <w:r>
        <w:t xml:space="preserve"> 1 branch of route 302 that operates weekends only</w:t>
      </w:r>
    </w:p>
    <w:p w14:paraId="31DE5532" w14:textId="0F60C8A0" w:rsidR="00110C22" w:rsidRDefault="008A17F9" w:rsidP="00110C22">
      <w:pPr>
        <w:pStyle w:val="ListParagraph"/>
        <w:numPr>
          <w:ilvl w:val="0"/>
          <w:numId w:val="40"/>
        </w:numPr>
      </w:pPr>
      <w:r>
        <w:t>Jacquie asked about paving / concrete plans of the popular bus stops down by Towne Centre Laurel</w:t>
      </w:r>
    </w:p>
    <w:p w14:paraId="0313AC01" w14:textId="67F71FC1" w:rsidR="009E1155" w:rsidRDefault="008A17F9" w:rsidP="008A17F9">
      <w:pPr>
        <w:pStyle w:val="ListParagraph"/>
        <w:numPr>
          <w:ilvl w:val="1"/>
          <w:numId w:val="40"/>
        </w:numPr>
      </w:pPr>
      <w:r>
        <w:t xml:space="preserve">Jason advised that the City of Laurel would be the </w:t>
      </w:r>
      <w:r w:rsidR="00E21F5A">
        <w:t>body that controls that right of way and would ultimately have the decision to improve those stops</w:t>
      </w:r>
      <w:r w:rsidR="009E1155">
        <w:t>, and that RTA can communicate that feedback to them</w:t>
      </w:r>
    </w:p>
    <w:p w14:paraId="0EFD602B" w14:textId="5F81310B" w:rsidR="008A17F9" w:rsidRDefault="009E1155" w:rsidP="009E1155">
      <w:pPr>
        <w:pStyle w:val="ListParagraph"/>
        <w:numPr>
          <w:ilvl w:val="0"/>
          <w:numId w:val="40"/>
        </w:numPr>
      </w:pPr>
      <w:r>
        <w:t>Jacquie</w:t>
      </w:r>
      <w:r w:rsidR="00E21F5A">
        <w:t xml:space="preserve"> </w:t>
      </w:r>
      <w:r>
        <w:t xml:space="preserve">asked about snow policies and voiced her concern where drivers </w:t>
      </w:r>
      <w:r w:rsidR="005726CE">
        <w:t>let them off in areas that make it difficult to alight a vehicle</w:t>
      </w:r>
    </w:p>
    <w:p w14:paraId="38666BCA" w14:textId="77CEDEF6" w:rsidR="00033EA9" w:rsidRDefault="005726CE" w:rsidP="00033EA9">
      <w:pPr>
        <w:pStyle w:val="ListParagraph"/>
        <w:numPr>
          <w:ilvl w:val="1"/>
          <w:numId w:val="40"/>
        </w:numPr>
      </w:pPr>
      <w:r>
        <w:t xml:space="preserve">Jason advised that </w:t>
      </w:r>
      <w:r w:rsidR="00CE57AB">
        <w:t xml:space="preserve">allowing drivers to decide where around a stop they may stop </w:t>
      </w:r>
      <w:r>
        <w:t xml:space="preserve">poses a challenge since bus stops are the </w:t>
      </w:r>
      <w:r w:rsidR="00CE57AB">
        <w:t xml:space="preserve">safe locations that have been selected and vetted by staff as where they should be stopping </w:t>
      </w:r>
      <w:r w:rsidR="00C478E3">
        <w:t>–</w:t>
      </w:r>
      <w:r w:rsidR="00CE57AB">
        <w:t xml:space="preserve"> </w:t>
      </w:r>
      <w:r w:rsidR="00C478E3">
        <w:t>it would be better to focus efforts on who is responsible for clearing the adjacent sidewalks that should be clearing around the stop.</w:t>
      </w:r>
    </w:p>
    <w:p w14:paraId="564C86F1" w14:textId="7E263FA7" w:rsidR="00033EA9" w:rsidRDefault="00033EA9" w:rsidP="00033EA9">
      <w:pPr>
        <w:pStyle w:val="ListParagraph"/>
        <w:numPr>
          <w:ilvl w:val="1"/>
          <w:numId w:val="40"/>
        </w:numPr>
      </w:pPr>
      <w:r>
        <w:t xml:space="preserve">We can look </w:t>
      </w:r>
      <w:proofErr w:type="gramStart"/>
      <w:r>
        <w:t>in to</w:t>
      </w:r>
      <w:proofErr w:type="gramEnd"/>
      <w:r>
        <w:t xml:space="preserve"> who exactly is responsible for removing snow at the bus stop that serves the Savage Library.</w:t>
      </w:r>
    </w:p>
    <w:p w14:paraId="08EE82F8" w14:textId="41230EE1" w:rsidR="00A236E9" w:rsidRDefault="00A236E9" w:rsidP="00CA3029"/>
    <w:p w14:paraId="78FE9CB6" w14:textId="5ACEDD30" w:rsidR="00A236E9" w:rsidRDefault="00A236E9" w:rsidP="00CA3029"/>
    <w:p w14:paraId="4D086A01" w14:textId="77777777" w:rsidR="00A236E9" w:rsidRDefault="00A236E9" w:rsidP="00CA3029"/>
    <w:p w14:paraId="4B559013" w14:textId="77777777" w:rsidR="00616E5B" w:rsidRPr="001B6219" w:rsidRDefault="001B6219" w:rsidP="00DA2FED">
      <w:pPr>
        <w:pStyle w:val="ListParagraph"/>
        <w:numPr>
          <w:ilvl w:val="0"/>
          <w:numId w:val="17"/>
        </w:numPr>
        <w:rPr>
          <w:b/>
        </w:rPr>
      </w:pPr>
      <w:r>
        <w:t xml:space="preserve"> </w:t>
      </w:r>
      <w:r w:rsidR="00616E5B" w:rsidRPr="001B6219">
        <w:rPr>
          <w:b/>
        </w:rPr>
        <w:t>Adjournment</w:t>
      </w:r>
    </w:p>
    <w:p w14:paraId="2C85145A" w14:textId="77777777" w:rsidR="00616E5B" w:rsidRDefault="00616E5B" w:rsidP="00616E5B">
      <w:pPr>
        <w:rPr>
          <w:b/>
        </w:rPr>
      </w:pPr>
    </w:p>
    <w:p w14:paraId="086A864F" w14:textId="77777777" w:rsidR="00D840C4" w:rsidRPr="00EA5D43" w:rsidRDefault="00D840C4" w:rsidP="0009304E">
      <w:pPr>
        <w:ind w:firstLine="360"/>
        <w:rPr>
          <w:b/>
        </w:rPr>
      </w:pPr>
      <w:r w:rsidRPr="00EA5D43">
        <w:rPr>
          <w:b/>
        </w:rPr>
        <w:t>Future Meeting Dates:</w:t>
      </w:r>
    </w:p>
    <w:p w14:paraId="79AF2E5B" w14:textId="77777777" w:rsidR="00D840C4" w:rsidRDefault="00D840C4" w:rsidP="00D840C4"/>
    <w:p w14:paraId="45AD7A13" w14:textId="77777777" w:rsidR="00787ED2" w:rsidRDefault="00D840C4" w:rsidP="0009304E">
      <w:pPr>
        <w:ind w:firstLine="360"/>
      </w:pPr>
      <w:r w:rsidRPr="00D9638D">
        <w:rPr>
          <w:u w:val="single"/>
        </w:rPr>
        <w:t>Next Commission Meeting</w:t>
      </w:r>
      <w:r w:rsidRPr="00D9638D">
        <w:t xml:space="preserve"> –</w:t>
      </w:r>
    </w:p>
    <w:p w14:paraId="314D5760" w14:textId="1F291C76" w:rsidR="00ED7AF1" w:rsidRPr="00D9638D" w:rsidRDefault="00D47D5B" w:rsidP="00ED7AF1">
      <w:pPr>
        <w:ind w:firstLine="360"/>
      </w:pPr>
      <w:r>
        <w:t>Tuesday</w:t>
      </w:r>
      <w:r w:rsidR="00D840C4" w:rsidRPr="00D9638D">
        <w:t xml:space="preserve">, </w:t>
      </w:r>
      <w:r w:rsidR="00682504">
        <w:t>September</w:t>
      </w:r>
      <w:r w:rsidR="0042006B">
        <w:t xml:space="preserve"> </w:t>
      </w:r>
      <w:r w:rsidR="00D22F49">
        <w:t>2</w:t>
      </w:r>
      <w:r w:rsidR="00682504">
        <w:t>1</w:t>
      </w:r>
      <w:r w:rsidR="00682504">
        <w:rPr>
          <w:vertAlign w:val="superscript"/>
        </w:rPr>
        <w:t>st</w:t>
      </w:r>
      <w:r w:rsidR="000E5AAD">
        <w:t>,</w:t>
      </w:r>
      <w:r>
        <w:t xml:space="preserve"> 20</w:t>
      </w:r>
      <w:r w:rsidR="0042006B">
        <w:t>2</w:t>
      </w:r>
      <w:r w:rsidR="00973EBB">
        <w:t>1</w:t>
      </w:r>
      <w:r>
        <w:t>,</w:t>
      </w:r>
      <w:r w:rsidR="000E5AAD">
        <w:t xml:space="preserve"> </w:t>
      </w:r>
      <w:r w:rsidR="00B416EF">
        <w:t>1:00PM</w:t>
      </w:r>
      <w:r w:rsidR="000C77E4">
        <w:t xml:space="preserve"> </w:t>
      </w:r>
      <w:r w:rsidR="00894EBD">
        <w:t>(</w:t>
      </w:r>
      <w:hyperlink r:id="rId10" w:history="1">
        <w:r w:rsidR="00CB6F5C" w:rsidRPr="00F71ACA">
          <w:rPr>
            <w:rStyle w:val="Hyperlink"/>
          </w:rPr>
          <w:t>meetings.transitRTA.com</w:t>
        </w:r>
        <w:r w:rsidR="00BE55C1" w:rsidRPr="00F71ACA">
          <w:rPr>
            <w:rStyle w:val="Hyperlink"/>
          </w:rPr>
          <w:t>/</w:t>
        </w:r>
        <w:r w:rsidR="00ED7AF1" w:rsidRPr="00F71ACA">
          <w:rPr>
            <w:rStyle w:val="Hyperlink"/>
          </w:rPr>
          <w:t>CMTMC</w:t>
        </w:r>
      </w:hyperlink>
      <w:r w:rsidR="00ED7AF1">
        <w:t>)</w:t>
      </w:r>
    </w:p>
    <w:p w14:paraId="196BB19B" w14:textId="77777777" w:rsidR="00E13F7D" w:rsidRPr="00155482" w:rsidRDefault="00E13F7D" w:rsidP="00872BFB"/>
    <w:p w14:paraId="74168BFF" w14:textId="77777777" w:rsidR="00787ED2" w:rsidRDefault="005A5288" w:rsidP="00D47D5B">
      <w:pPr>
        <w:ind w:left="360"/>
      </w:pPr>
      <w:r>
        <w:rPr>
          <w:u w:val="single"/>
        </w:rPr>
        <w:t xml:space="preserve">Next </w:t>
      </w:r>
      <w:r w:rsidR="00872BFB" w:rsidRPr="00D9638D">
        <w:rPr>
          <w:u w:val="single"/>
        </w:rPr>
        <w:t>RAC Meeting</w:t>
      </w:r>
      <w:r w:rsidR="00872BFB" w:rsidRPr="00D9638D">
        <w:t xml:space="preserve"> –</w:t>
      </w:r>
    </w:p>
    <w:p w14:paraId="41D41078" w14:textId="2889BC40" w:rsidR="00F84157" w:rsidRDefault="00F84157" w:rsidP="00F84157">
      <w:pPr>
        <w:ind w:left="360"/>
      </w:pPr>
      <w:r w:rsidRPr="006F151F">
        <w:t xml:space="preserve">Thursday, </w:t>
      </w:r>
      <w:r w:rsidR="00BF6FCB">
        <w:t>November</w:t>
      </w:r>
      <w:r>
        <w:t xml:space="preserve"> </w:t>
      </w:r>
      <w:r w:rsidR="003C4598">
        <w:t>11</w:t>
      </w:r>
      <w:r w:rsidRPr="00312269">
        <w:rPr>
          <w:vertAlign w:val="superscript"/>
        </w:rPr>
        <w:t>th</w:t>
      </w:r>
      <w:r w:rsidRPr="006F151F">
        <w:t>, 202</w:t>
      </w:r>
      <w:r>
        <w:t>1</w:t>
      </w:r>
      <w:r w:rsidRPr="006F151F">
        <w:t>, 6:00PM</w:t>
      </w:r>
      <w:r>
        <w:t xml:space="preserve"> (</w:t>
      </w:r>
      <w:hyperlink r:id="rId11" w:history="1">
        <w:r w:rsidRPr="000C77E4">
          <w:rPr>
            <w:rStyle w:val="Hyperlink"/>
          </w:rPr>
          <w:t>meetings.transitRTA.com/RAC</w:t>
        </w:r>
      </w:hyperlink>
      <w:r>
        <w:t>)</w:t>
      </w:r>
    </w:p>
    <w:p w14:paraId="4AD3395E" w14:textId="77777777" w:rsidR="00FD4A42" w:rsidRDefault="00FD4A42" w:rsidP="00BA740F">
      <w:pPr>
        <w:spacing w:line="276" w:lineRule="auto"/>
        <w:rPr>
          <w:rFonts w:eastAsiaTheme="minorHAnsi"/>
        </w:rPr>
      </w:pPr>
    </w:p>
    <w:p w14:paraId="103F5B33" w14:textId="77777777" w:rsidR="00E0390E" w:rsidRDefault="00E0390E" w:rsidP="00213C15">
      <w:pPr>
        <w:ind w:firstLine="360"/>
        <w:rPr>
          <w:rFonts w:eastAsiaTheme="minorHAnsi"/>
        </w:rPr>
      </w:pPr>
    </w:p>
    <w:p w14:paraId="244C9C4C" w14:textId="6E21DD37" w:rsidR="00A8590B" w:rsidRDefault="00E0390E" w:rsidP="00213C15">
      <w:pPr>
        <w:ind w:firstLine="360"/>
        <w:rPr>
          <w:rFonts w:eastAsiaTheme="minorHAnsi"/>
        </w:rPr>
      </w:pPr>
      <w:r>
        <w:rPr>
          <w:rFonts w:eastAsiaTheme="minorHAnsi"/>
        </w:rPr>
        <w:t xml:space="preserve">Frequently used </w:t>
      </w:r>
      <w:r w:rsidR="003C60F9">
        <w:rPr>
          <w:rFonts w:eastAsiaTheme="minorHAnsi"/>
        </w:rPr>
        <w:t>a</w:t>
      </w:r>
      <w:r w:rsidR="00A8590B">
        <w:rPr>
          <w:rFonts w:eastAsiaTheme="minorHAnsi"/>
        </w:rPr>
        <w:t>cronyms</w:t>
      </w:r>
    </w:p>
    <w:p w14:paraId="4881CD70" w14:textId="77777777" w:rsidR="00E0390E" w:rsidRDefault="00E0390E" w:rsidP="00213C15">
      <w:pPr>
        <w:ind w:firstLine="360"/>
        <w:rPr>
          <w:rFonts w:eastAsiaTheme="minorHAnsi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2340"/>
        <w:gridCol w:w="4963"/>
      </w:tblGrid>
      <w:tr w:rsidR="00A8590B" w14:paraId="5A20158B" w14:textId="77777777" w:rsidTr="00213C15">
        <w:tc>
          <w:tcPr>
            <w:tcW w:w="2340" w:type="dxa"/>
          </w:tcPr>
          <w:p w14:paraId="7B8F2DD1" w14:textId="77777777" w:rsidR="00A8590B" w:rsidRDefault="00A8590B" w:rsidP="00A30CFE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RTA</w:t>
            </w:r>
          </w:p>
        </w:tc>
        <w:tc>
          <w:tcPr>
            <w:tcW w:w="4963" w:type="dxa"/>
          </w:tcPr>
          <w:p w14:paraId="3EDDB2C5" w14:textId="77777777" w:rsidR="00A8590B" w:rsidRDefault="00A8590B" w:rsidP="00A30CFE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Regional Transportation Agency</w:t>
            </w:r>
          </w:p>
        </w:tc>
      </w:tr>
      <w:tr w:rsidR="00A8590B" w14:paraId="57296B7A" w14:textId="77777777" w:rsidTr="00213C15">
        <w:tc>
          <w:tcPr>
            <w:tcW w:w="2340" w:type="dxa"/>
          </w:tcPr>
          <w:p w14:paraId="1BE75781" w14:textId="77777777" w:rsidR="00A8590B" w:rsidRDefault="00A945A5" w:rsidP="00A30CFE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RAC</w:t>
            </w:r>
          </w:p>
        </w:tc>
        <w:tc>
          <w:tcPr>
            <w:tcW w:w="4963" w:type="dxa"/>
          </w:tcPr>
          <w:p w14:paraId="1514B9D2" w14:textId="77777777" w:rsidR="00A8590B" w:rsidRDefault="00A945A5" w:rsidP="00A30CFE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Riders Advisory Council</w:t>
            </w:r>
          </w:p>
        </w:tc>
      </w:tr>
      <w:tr w:rsidR="00A8590B" w14:paraId="26C20C6D" w14:textId="77777777" w:rsidTr="00213C15">
        <w:tc>
          <w:tcPr>
            <w:tcW w:w="2340" w:type="dxa"/>
          </w:tcPr>
          <w:p w14:paraId="6B0D1E61" w14:textId="77777777" w:rsidR="00A8590B" w:rsidRDefault="003748D1" w:rsidP="00A30CFE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TDP</w:t>
            </w:r>
          </w:p>
        </w:tc>
        <w:tc>
          <w:tcPr>
            <w:tcW w:w="4963" w:type="dxa"/>
          </w:tcPr>
          <w:p w14:paraId="71536120" w14:textId="77777777" w:rsidR="00A8590B" w:rsidRDefault="003748D1" w:rsidP="00A30CFE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Transit Development Plan</w:t>
            </w:r>
          </w:p>
        </w:tc>
      </w:tr>
    </w:tbl>
    <w:p w14:paraId="7C454181" w14:textId="77777777" w:rsidR="00A8590B" w:rsidRPr="00C34DC6" w:rsidRDefault="00A8590B" w:rsidP="00BA740F">
      <w:pPr>
        <w:spacing w:line="276" w:lineRule="auto"/>
        <w:rPr>
          <w:rFonts w:eastAsiaTheme="minorHAnsi"/>
        </w:rPr>
      </w:pPr>
    </w:p>
    <w:sectPr w:rsidR="00A8590B" w:rsidRPr="00C34DC6" w:rsidSect="007B6DA8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008" w:bottom="477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88BE8" w14:textId="77777777" w:rsidR="001D2788" w:rsidRDefault="001D2788">
      <w:r>
        <w:separator/>
      </w:r>
    </w:p>
  </w:endnote>
  <w:endnote w:type="continuationSeparator" w:id="0">
    <w:p w14:paraId="125A0413" w14:textId="77777777" w:rsidR="001D2788" w:rsidRDefault="001D2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65043" w14:textId="3FC4C646" w:rsidR="0053408B" w:rsidRPr="00B20416" w:rsidRDefault="0092229A">
    <w:pPr>
      <w:pStyle w:val="Footer"/>
      <w:pBdr>
        <w:top w:val="thinThickSmallGap" w:sz="24" w:space="1" w:color="622423" w:themeColor="accent2" w:themeShade="7F"/>
      </w:pBdr>
      <w:rPr>
        <w:rFonts w:asciiTheme="minorHAnsi" w:eastAsiaTheme="majorEastAsia" w:hAnsiTheme="minorHAnsi" w:cstheme="majorBidi"/>
        <w:sz w:val="20"/>
        <w:szCs w:val="20"/>
      </w:rPr>
    </w:pPr>
    <w:r>
      <w:rPr>
        <w:rFonts w:asciiTheme="minorHAnsi" w:eastAsiaTheme="majorEastAsia" w:hAnsiTheme="minorHAnsi" w:cstheme="majorBidi"/>
        <w:sz w:val="20"/>
        <w:szCs w:val="20"/>
      </w:rPr>
      <w:t xml:space="preserve">RAC Meeting </w:t>
    </w:r>
    <w:r w:rsidR="004B34DC">
      <w:rPr>
        <w:rFonts w:asciiTheme="minorHAnsi" w:eastAsiaTheme="majorEastAsia" w:hAnsiTheme="minorHAnsi" w:cstheme="majorBidi"/>
        <w:sz w:val="20"/>
        <w:szCs w:val="20"/>
      </w:rPr>
      <w:t>September</w:t>
    </w:r>
    <w:r w:rsidR="0060002D">
      <w:rPr>
        <w:rFonts w:asciiTheme="minorHAnsi" w:eastAsiaTheme="majorEastAsia" w:hAnsiTheme="minorHAnsi" w:cstheme="majorBidi"/>
        <w:sz w:val="20"/>
        <w:szCs w:val="20"/>
      </w:rPr>
      <w:t xml:space="preserve"> </w:t>
    </w:r>
    <w:r w:rsidR="004B34DC">
      <w:rPr>
        <w:rFonts w:asciiTheme="minorHAnsi" w:eastAsiaTheme="majorEastAsia" w:hAnsiTheme="minorHAnsi" w:cstheme="majorBidi"/>
        <w:sz w:val="20"/>
        <w:szCs w:val="20"/>
      </w:rPr>
      <w:t>9</w:t>
    </w:r>
    <w:r>
      <w:rPr>
        <w:rFonts w:asciiTheme="minorHAnsi" w:eastAsiaTheme="majorEastAsia" w:hAnsiTheme="minorHAnsi" w:cstheme="majorBidi"/>
        <w:sz w:val="20"/>
        <w:szCs w:val="20"/>
      </w:rPr>
      <w:t xml:space="preserve">, </w:t>
    </w:r>
    <w:proofErr w:type="gramStart"/>
    <w:r>
      <w:rPr>
        <w:rFonts w:asciiTheme="minorHAnsi" w:eastAsiaTheme="majorEastAsia" w:hAnsiTheme="minorHAnsi" w:cstheme="majorBidi"/>
        <w:sz w:val="20"/>
        <w:szCs w:val="20"/>
      </w:rPr>
      <w:t>20</w:t>
    </w:r>
    <w:r w:rsidR="00923EA7">
      <w:rPr>
        <w:rFonts w:asciiTheme="minorHAnsi" w:eastAsiaTheme="majorEastAsia" w:hAnsiTheme="minorHAnsi" w:cstheme="majorBidi"/>
        <w:sz w:val="20"/>
        <w:szCs w:val="20"/>
      </w:rPr>
      <w:t>2</w:t>
    </w:r>
    <w:r w:rsidR="0060002D">
      <w:rPr>
        <w:rFonts w:asciiTheme="minorHAnsi" w:eastAsiaTheme="majorEastAsia" w:hAnsiTheme="minorHAnsi" w:cstheme="majorBidi"/>
        <w:sz w:val="20"/>
        <w:szCs w:val="20"/>
      </w:rPr>
      <w:t>1</w:t>
    </w:r>
    <w:proofErr w:type="gramEnd"/>
    <w:r w:rsidR="00D04CE7">
      <w:rPr>
        <w:rFonts w:asciiTheme="minorHAnsi" w:eastAsiaTheme="majorEastAsia" w:hAnsiTheme="minorHAnsi" w:cstheme="majorBidi"/>
        <w:sz w:val="20"/>
        <w:szCs w:val="20"/>
      </w:rPr>
      <w:t xml:space="preserve"> </w:t>
    </w:r>
    <w:r w:rsidR="0053408B" w:rsidRPr="00B20416">
      <w:rPr>
        <w:rFonts w:asciiTheme="minorHAnsi" w:eastAsiaTheme="majorEastAsia" w:hAnsiTheme="minorHAnsi" w:cstheme="majorBidi"/>
        <w:sz w:val="20"/>
        <w:szCs w:val="20"/>
      </w:rPr>
      <w:ptab w:relativeTo="margin" w:alignment="right" w:leader="none"/>
    </w:r>
    <w:r w:rsidR="0053408B" w:rsidRPr="00B20416">
      <w:rPr>
        <w:rFonts w:asciiTheme="minorHAnsi" w:eastAsiaTheme="majorEastAsia" w:hAnsiTheme="minorHAnsi" w:cstheme="majorBidi"/>
        <w:sz w:val="20"/>
        <w:szCs w:val="20"/>
      </w:rPr>
      <w:t xml:space="preserve">Page </w:t>
    </w:r>
    <w:r w:rsidR="0053408B" w:rsidRPr="00B20416">
      <w:rPr>
        <w:rFonts w:asciiTheme="minorHAnsi" w:eastAsiaTheme="minorEastAsia" w:hAnsiTheme="minorHAnsi" w:cstheme="minorBidi"/>
        <w:sz w:val="20"/>
        <w:szCs w:val="20"/>
      </w:rPr>
      <w:fldChar w:fldCharType="begin"/>
    </w:r>
    <w:r w:rsidR="0053408B" w:rsidRPr="00B20416">
      <w:rPr>
        <w:rFonts w:asciiTheme="minorHAnsi" w:hAnsiTheme="minorHAnsi"/>
        <w:sz w:val="20"/>
        <w:szCs w:val="20"/>
      </w:rPr>
      <w:instrText xml:space="preserve"> PAGE   \* MERGEFORMAT </w:instrText>
    </w:r>
    <w:r w:rsidR="0053408B" w:rsidRPr="00B20416">
      <w:rPr>
        <w:rFonts w:asciiTheme="minorHAnsi" w:eastAsiaTheme="minorEastAsia" w:hAnsiTheme="minorHAnsi" w:cstheme="minorBidi"/>
        <w:sz w:val="20"/>
        <w:szCs w:val="20"/>
      </w:rPr>
      <w:fldChar w:fldCharType="separate"/>
    </w:r>
    <w:r w:rsidR="00A16D80" w:rsidRPr="00A16D80">
      <w:rPr>
        <w:rFonts w:asciiTheme="minorHAnsi" w:eastAsiaTheme="majorEastAsia" w:hAnsiTheme="minorHAnsi" w:cstheme="majorBidi"/>
        <w:noProof/>
        <w:sz w:val="20"/>
        <w:szCs w:val="20"/>
      </w:rPr>
      <w:t>1</w:t>
    </w:r>
    <w:r w:rsidR="0053408B" w:rsidRPr="00B20416">
      <w:rPr>
        <w:rFonts w:asciiTheme="minorHAnsi" w:eastAsiaTheme="majorEastAsia" w:hAnsiTheme="minorHAnsi" w:cstheme="majorBidi"/>
        <w:noProof/>
        <w:sz w:val="20"/>
        <w:szCs w:val="20"/>
      </w:rPr>
      <w:fldChar w:fldCharType="end"/>
    </w:r>
  </w:p>
  <w:p w14:paraId="39120989" w14:textId="77777777" w:rsidR="0053408B" w:rsidRDefault="00534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5C5FC" w14:textId="77777777" w:rsidR="001D2788" w:rsidRDefault="001D2788">
      <w:r>
        <w:separator/>
      </w:r>
    </w:p>
  </w:footnote>
  <w:footnote w:type="continuationSeparator" w:id="0">
    <w:p w14:paraId="3E1CC7AA" w14:textId="77777777" w:rsidR="001D2788" w:rsidRDefault="001D2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E8137" w14:textId="77777777" w:rsidR="00BB12B4" w:rsidRDefault="005E0C44">
    <w:pPr>
      <w:pStyle w:val="Header"/>
    </w:pPr>
    <w:r>
      <w:rPr>
        <w:noProof/>
      </w:rPr>
      <w:pict w14:anchorId="1836EA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796172" o:spid="_x0000_s2051" type="#_x0000_t136" alt="" style="position:absolute;margin-left:0;margin-top:0;width:500.3pt;height:200.1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4F728" w14:textId="77777777" w:rsidR="0053408B" w:rsidRDefault="005E0C44">
    <w:pPr>
      <w:pStyle w:val="Header"/>
      <w:jc w:val="right"/>
    </w:pPr>
    <w:r>
      <w:rPr>
        <w:noProof/>
      </w:rPr>
      <w:pict w14:anchorId="0DC5F9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796173" o:spid="_x0000_s2050" type="#_x0000_t136" alt="" style="position:absolute;left:0;text-align:left;margin-left:0;margin-top:0;width:500.3pt;height:200.1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1DD5" w14:textId="77777777" w:rsidR="00BB12B4" w:rsidRDefault="005E0C44">
    <w:pPr>
      <w:pStyle w:val="Header"/>
    </w:pPr>
    <w:r>
      <w:rPr>
        <w:noProof/>
      </w:rPr>
      <w:pict w14:anchorId="7F0A82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796171" o:spid="_x0000_s2049" type="#_x0000_t136" alt="" style="position:absolute;margin-left:0;margin-top:0;width:500.3pt;height:200.1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357E"/>
    <w:multiLevelType w:val="hybridMultilevel"/>
    <w:tmpl w:val="BBD45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5CC1"/>
    <w:multiLevelType w:val="hybridMultilevel"/>
    <w:tmpl w:val="760E8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245B0"/>
    <w:multiLevelType w:val="hybridMultilevel"/>
    <w:tmpl w:val="500A08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03050E"/>
    <w:multiLevelType w:val="hybridMultilevel"/>
    <w:tmpl w:val="3D2A00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A1003E"/>
    <w:multiLevelType w:val="hybridMultilevel"/>
    <w:tmpl w:val="DEB8E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53AB8"/>
    <w:multiLevelType w:val="hybridMultilevel"/>
    <w:tmpl w:val="642C8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355B5"/>
    <w:multiLevelType w:val="hybridMultilevel"/>
    <w:tmpl w:val="6ED07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622D4"/>
    <w:multiLevelType w:val="hybridMultilevel"/>
    <w:tmpl w:val="A5FC3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5339F"/>
    <w:multiLevelType w:val="hybridMultilevel"/>
    <w:tmpl w:val="03E486A8"/>
    <w:lvl w:ilvl="0" w:tplc="6B5050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C50A6C"/>
    <w:multiLevelType w:val="hybridMultilevel"/>
    <w:tmpl w:val="65527A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144A5"/>
    <w:multiLevelType w:val="hybridMultilevel"/>
    <w:tmpl w:val="3F2CC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4690B"/>
    <w:multiLevelType w:val="hybridMultilevel"/>
    <w:tmpl w:val="4BA44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E279C"/>
    <w:multiLevelType w:val="hybridMultilevel"/>
    <w:tmpl w:val="9DCC2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045D8"/>
    <w:multiLevelType w:val="hybridMultilevel"/>
    <w:tmpl w:val="BB042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10986"/>
    <w:multiLevelType w:val="hybridMultilevel"/>
    <w:tmpl w:val="15C812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A334DA"/>
    <w:multiLevelType w:val="hybridMultilevel"/>
    <w:tmpl w:val="788AD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9524F"/>
    <w:multiLevelType w:val="hybridMultilevel"/>
    <w:tmpl w:val="C2F4A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E523B"/>
    <w:multiLevelType w:val="hybridMultilevel"/>
    <w:tmpl w:val="B9C0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C2753"/>
    <w:multiLevelType w:val="hybridMultilevel"/>
    <w:tmpl w:val="03E486A8"/>
    <w:lvl w:ilvl="0" w:tplc="6B5050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AC51F6"/>
    <w:multiLevelType w:val="hybridMultilevel"/>
    <w:tmpl w:val="20E2BF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94A1DCD"/>
    <w:multiLevelType w:val="hybridMultilevel"/>
    <w:tmpl w:val="E57678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D07702"/>
    <w:multiLevelType w:val="hybridMultilevel"/>
    <w:tmpl w:val="4A96A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A4BFC"/>
    <w:multiLevelType w:val="hybridMultilevel"/>
    <w:tmpl w:val="E2208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805B7"/>
    <w:multiLevelType w:val="hybridMultilevel"/>
    <w:tmpl w:val="DC3C9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8D006FF"/>
    <w:multiLevelType w:val="hybridMultilevel"/>
    <w:tmpl w:val="E68AFB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735E8C"/>
    <w:multiLevelType w:val="hybridMultilevel"/>
    <w:tmpl w:val="C36ED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027B5"/>
    <w:multiLevelType w:val="hybridMultilevel"/>
    <w:tmpl w:val="00F2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8C73BE"/>
    <w:multiLevelType w:val="hybridMultilevel"/>
    <w:tmpl w:val="08421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E72DE"/>
    <w:multiLevelType w:val="hybridMultilevel"/>
    <w:tmpl w:val="247630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3C4CB0"/>
    <w:multiLevelType w:val="hybridMultilevel"/>
    <w:tmpl w:val="A1B64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A12C8"/>
    <w:multiLevelType w:val="hybridMultilevel"/>
    <w:tmpl w:val="5EFC3F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CF1BE6"/>
    <w:multiLevelType w:val="hybridMultilevel"/>
    <w:tmpl w:val="023C0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7005E"/>
    <w:multiLevelType w:val="hybridMultilevel"/>
    <w:tmpl w:val="7486D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0305E"/>
    <w:multiLevelType w:val="hybridMultilevel"/>
    <w:tmpl w:val="96DE6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F772E"/>
    <w:multiLevelType w:val="hybridMultilevel"/>
    <w:tmpl w:val="003684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F97645"/>
    <w:multiLevelType w:val="hybridMultilevel"/>
    <w:tmpl w:val="1F44F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C12EE"/>
    <w:multiLevelType w:val="hybridMultilevel"/>
    <w:tmpl w:val="B870163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7" w15:restartNumberingAfterBreak="0">
    <w:nsid w:val="7603286C"/>
    <w:multiLevelType w:val="hybridMultilevel"/>
    <w:tmpl w:val="BD0AD2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E80A66"/>
    <w:multiLevelType w:val="hybridMultilevel"/>
    <w:tmpl w:val="328EC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8F7CBF"/>
    <w:multiLevelType w:val="hybridMultilevel"/>
    <w:tmpl w:val="EF065AA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35"/>
  </w:num>
  <w:num w:numId="4">
    <w:abstractNumId w:val="0"/>
  </w:num>
  <w:num w:numId="5">
    <w:abstractNumId w:val="30"/>
  </w:num>
  <w:num w:numId="6">
    <w:abstractNumId w:val="7"/>
  </w:num>
  <w:num w:numId="7">
    <w:abstractNumId w:val="6"/>
  </w:num>
  <w:num w:numId="8">
    <w:abstractNumId w:val="21"/>
  </w:num>
  <w:num w:numId="9">
    <w:abstractNumId w:val="28"/>
  </w:num>
  <w:num w:numId="10">
    <w:abstractNumId w:val="33"/>
  </w:num>
  <w:num w:numId="11">
    <w:abstractNumId w:val="38"/>
  </w:num>
  <w:num w:numId="12">
    <w:abstractNumId w:val="26"/>
  </w:num>
  <w:num w:numId="13">
    <w:abstractNumId w:val="29"/>
  </w:num>
  <w:num w:numId="14">
    <w:abstractNumId w:val="10"/>
  </w:num>
  <w:num w:numId="15">
    <w:abstractNumId w:val="16"/>
  </w:num>
  <w:num w:numId="16">
    <w:abstractNumId w:val="27"/>
  </w:num>
  <w:num w:numId="17">
    <w:abstractNumId w:val="24"/>
  </w:num>
  <w:num w:numId="18">
    <w:abstractNumId w:val="13"/>
  </w:num>
  <w:num w:numId="19">
    <w:abstractNumId w:val="15"/>
  </w:num>
  <w:num w:numId="20">
    <w:abstractNumId w:val="18"/>
  </w:num>
  <w:num w:numId="21">
    <w:abstractNumId w:val="3"/>
  </w:num>
  <w:num w:numId="22">
    <w:abstractNumId w:val="36"/>
  </w:num>
  <w:num w:numId="23">
    <w:abstractNumId w:val="39"/>
  </w:num>
  <w:num w:numId="24">
    <w:abstractNumId w:val="31"/>
  </w:num>
  <w:num w:numId="25">
    <w:abstractNumId w:val="23"/>
  </w:num>
  <w:num w:numId="26">
    <w:abstractNumId w:val="34"/>
  </w:num>
  <w:num w:numId="27">
    <w:abstractNumId w:val="19"/>
  </w:num>
  <w:num w:numId="28">
    <w:abstractNumId w:val="8"/>
  </w:num>
  <w:num w:numId="29">
    <w:abstractNumId w:val="5"/>
  </w:num>
  <w:num w:numId="30">
    <w:abstractNumId w:val="9"/>
  </w:num>
  <w:num w:numId="31">
    <w:abstractNumId w:val="2"/>
  </w:num>
  <w:num w:numId="32">
    <w:abstractNumId w:val="14"/>
  </w:num>
  <w:num w:numId="33">
    <w:abstractNumId w:val="37"/>
  </w:num>
  <w:num w:numId="34">
    <w:abstractNumId w:val="20"/>
  </w:num>
  <w:num w:numId="35">
    <w:abstractNumId w:val="17"/>
  </w:num>
  <w:num w:numId="36">
    <w:abstractNumId w:val="4"/>
  </w:num>
  <w:num w:numId="37">
    <w:abstractNumId w:val="11"/>
  </w:num>
  <w:num w:numId="38">
    <w:abstractNumId w:val="22"/>
  </w:num>
  <w:num w:numId="39">
    <w:abstractNumId w:val="25"/>
  </w:num>
  <w:num w:numId="40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791"/>
    <w:rsid w:val="000005E3"/>
    <w:rsid w:val="0000178F"/>
    <w:rsid w:val="00001AFE"/>
    <w:rsid w:val="0000495E"/>
    <w:rsid w:val="00005CC3"/>
    <w:rsid w:val="000072A9"/>
    <w:rsid w:val="00010EB9"/>
    <w:rsid w:val="00011BD9"/>
    <w:rsid w:val="00011D59"/>
    <w:rsid w:val="00011F7D"/>
    <w:rsid w:val="000146C6"/>
    <w:rsid w:val="00014C74"/>
    <w:rsid w:val="000150C8"/>
    <w:rsid w:val="00017CFE"/>
    <w:rsid w:val="000221C5"/>
    <w:rsid w:val="00023BCE"/>
    <w:rsid w:val="00023C6D"/>
    <w:rsid w:val="000241C1"/>
    <w:rsid w:val="00026285"/>
    <w:rsid w:val="00026833"/>
    <w:rsid w:val="000303F3"/>
    <w:rsid w:val="0003060D"/>
    <w:rsid w:val="00030B76"/>
    <w:rsid w:val="000322AA"/>
    <w:rsid w:val="00032ED9"/>
    <w:rsid w:val="000332DD"/>
    <w:rsid w:val="00033991"/>
    <w:rsid w:val="00033EA9"/>
    <w:rsid w:val="00040131"/>
    <w:rsid w:val="00041115"/>
    <w:rsid w:val="000421A6"/>
    <w:rsid w:val="00043676"/>
    <w:rsid w:val="00046E2B"/>
    <w:rsid w:val="0004708B"/>
    <w:rsid w:val="000470DB"/>
    <w:rsid w:val="0005303E"/>
    <w:rsid w:val="000532CE"/>
    <w:rsid w:val="00053BE1"/>
    <w:rsid w:val="000553BA"/>
    <w:rsid w:val="00056789"/>
    <w:rsid w:val="00060B61"/>
    <w:rsid w:val="0006471A"/>
    <w:rsid w:val="000667BD"/>
    <w:rsid w:val="00066F49"/>
    <w:rsid w:val="00067065"/>
    <w:rsid w:val="00071652"/>
    <w:rsid w:val="0007302B"/>
    <w:rsid w:val="0007315D"/>
    <w:rsid w:val="00081F67"/>
    <w:rsid w:val="00082AED"/>
    <w:rsid w:val="00082B62"/>
    <w:rsid w:val="000836C6"/>
    <w:rsid w:val="00086A3A"/>
    <w:rsid w:val="00092836"/>
    <w:rsid w:val="0009304E"/>
    <w:rsid w:val="00093B59"/>
    <w:rsid w:val="000948C6"/>
    <w:rsid w:val="00095595"/>
    <w:rsid w:val="00097540"/>
    <w:rsid w:val="000A06EA"/>
    <w:rsid w:val="000A27FD"/>
    <w:rsid w:val="000A2F77"/>
    <w:rsid w:val="000A422C"/>
    <w:rsid w:val="000A679E"/>
    <w:rsid w:val="000A6C52"/>
    <w:rsid w:val="000B1BE9"/>
    <w:rsid w:val="000B638F"/>
    <w:rsid w:val="000B6829"/>
    <w:rsid w:val="000B76E6"/>
    <w:rsid w:val="000B7CF0"/>
    <w:rsid w:val="000C1302"/>
    <w:rsid w:val="000C27B7"/>
    <w:rsid w:val="000C3727"/>
    <w:rsid w:val="000C697B"/>
    <w:rsid w:val="000C6AD9"/>
    <w:rsid w:val="000C6CC8"/>
    <w:rsid w:val="000C77E4"/>
    <w:rsid w:val="000D3295"/>
    <w:rsid w:val="000D5008"/>
    <w:rsid w:val="000D5758"/>
    <w:rsid w:val="000D5EB8"/>
    <w:rsid w:val="000D6B5C"/>
    <w:rsid w:val="000D7236"/>
    <w:rsid w:val="000E2DF8"/>
    <w:rsid w:val="000E3506"/>
    <w:rsid w:val="000E5631"/>
    <w:rsid w:val="000E5AAD"/>
    <w:rsid w:val="000E5C09"/>
    <w:rsid w:val="000F05F9"/>
    <w:rsid w:val="000F0D79"/>
    <w:rsid w:val="000F28D5"/>
    <w:rsid w:val="000F3830"/>
    <w:rsid w:val="000F452E"/>
    <w:rsid w:val="000F6D0E"/>
    <w:rsid w:val="0010024E"/>
    <w:rsid w:val="00100989"/>
    <w:rsid w:val="0010183A"/>
    <w:rsid w:val="001034C1"/>
    <w:rsid w:val="00103C86"/>
    <w:rsid w:val="00103CD0"/>
    <w:rsid w:val="001048F0"/>
    <w:rsid w:val="00105428"/>
    <w:rsid w:val="0010570E"/>
    <w:rsid w:val="0010757E"/>
    <w:rsid w:val="00107E3C"/>
    <w:rsid w:val="00110C22"/>
    <w:rsid w:val="00114A43"/>
    <w:rsid w:val="001169C6"/>
    <w:rsid w:val="00120744"/>
    <w:rsid w:val="00122849"/>
    <w:rsid w:val="00124707"/>
    <w:rsid w:val="0012554C"/>
    <w:rsid w:val="00126BAD"/>
    <w:rsid w:val="0013183B"/>
    <w:rsid w:val="001327E1"/>
    <w:rsid w:val="00132A56"/>
    <w:rsid w:val="00132D43"/>
    <w:rsid w:val="001331DB"/>
    <w:rsid w:val="001341D4"/>
    <w:rsid w:val="00137CD1"/>
    <w:rsid w:val="00141103"/>
    <w:rsid w:val="0014127C"/>
    <w:rsid w:val="001432A1"/>
    <w:rsid w:val="001439D9"/>
    <w:rsid w:val="0014429B"/>
    <w:rsid w:val="00147106"/>
    <w:rsid w:val="001477B8"/>
    <w:rsid w:val="00150F3E"/>
    <w:rsid w:val="001514FB"/>
    <w:rsid w:val="00151864"/>
    <w:rsid w:val="00153A2C"/>
    <w:rsid w:val="00153D01"/>
    <w:rsid w:val="00155289"/>
    <w:rsid w:val="00155482"/>
    <w:rsid w:val="00164144"/>
    <w:rsid w:val="001647CD"/>
    <w:rsid w:val="00165B0B"/>
    <w:rsid w:val="0016657E"/>
    <w:rsid w:val="00170121"/>
    <w:rsid w:val="00172FFF"/>
    <w:rsid w:val="00173261"/>
    <w:rsid w:val="00174B4A"/>
    <w:rsid w:val="001756DD"/>
    <w:rsid w:val="00177FAB"/>
    <w:rsid w:val="00180D2B"/>
    <w:rsid w:val="00181ACD"/>
    <w:rsid w:val="00181D66"/>
    <w:rsid w:val="00185456"/>
    <w:rsid w:val="00185FFC"/>
    <w:rsid w:val="00187E30"/>
    <w:rsid w:val="00191A62"/>
    <w:rsid w:val="00194C62"/>
    <w:rsid w:val="001A475D"/>
    <w:rsid w:val="001B3D9D"/>
    <w:rsid w:val="001B6219"/>
    <w:rsid w:val="001C12C1"/>
    <w:rsid w:val="001C3D93"/>
    <w:rsid w:val="001C5A0D"/>
    <w:rsid w:val="001C6C89"/>
    <w:rsid w:val="001C7F0C"/>
    <w:rsid w:val="001D1237"/>
    <w:rsid w:val="001D1C90"/>
    <w:rsid w:val="001D2788"/>
    <w:rsid w:val="001D29E2"/>
    <w:rsid w:val="001D3001"/>
    <w:rsid w:val="001D4768"/>
    <w:rsid w:val="001D7EEE"/>
    <w:rsid w:val="001E00A3"/>
    <w:rsid w:val="001E0A87"/>
    <w:rsid w:val="001E3B09"/>
    <w:rsid w:val="001E3E39"/>
    <w:rsid w:val="001E4035"/>
    <w:rsid w:val="001E4ED0"/>
    <w:rsid w:val="001E7332"/>
    <w:rsid w:val="001E7783"/>
    <w:rsid w:val="001F3970"/>
    <w:rsid w:val="001F53B6"/>
    <w:rsid w:val="001F5555"/>
    <w:rsid w:val="001F5605"/>
    <w:rsid w:val="001F5892"/>
    <w:rsid w:val="00200B6E"/>
    <w:rsid w:val="002013CB"/>
    <w:rsid w:val="002014B7"/>
    <w:rsid w:val="00203F52"/>
    <w:rsid w:val="00207C9D"/>
    <w:rsid w:val="00210605"/>
    <w:rsid w:val="002107D9"/>
    <w:rsid w:val="00210E64"/>
    <w:rsid w:val="0021102B"/>
    <w:rsid w:val="0021349E"/>
    <w:rsid w:val="00213C15"/>
    <w:rsid w:val="00215119"/>
    <w:rsid w:val="00215C1B"/>
    <w:rsid w:val="00220B1D"/>
    <w:rsid w:val="002227D9"/>
    <w:rsid w:val="00222EE4"/>
    <w:rsid w:val="0022437A"/>
    <w:rsid w:val="00225CAD"/>
    <w:rsid w:val="00236FFE"/>
    <w:rsid w:val="0023770C"/>
    <w:rsid w:val="00237D6E"/>
    <w:rsid w:val="002445B3"/>
    <w:rsid w:val="002464E1"/>
    <w:rsid w:val="00246AB9"/>
    <w:rsid w:val="00254325"/>
    <w:rsid w:val="0025494F"/>
    <w:rsid w:val="00255C30"/>
    <w:rsid w:val="00261049"/>
    <w:rsid w:val="002621D4"/>
    <w:rsid w:val="00265CF4"/>
    <w:rsid w:val="00266046"/>
    <w:rsid w:val="00266E68"/>
    <w:rsid w:val="002732B3"/>
    <w:rsid w:val="00274470"/>
    <w:rsid w:val="00275429"/>
    <w:rsid w:val="0027555D"/>
    <w:rsid w:val="0027557A"/>
    <w:rsid w:val="002774FF"/>
    <w:rsid w:val="002834EF"/>
    <w:rsid w:val="00284C0D"/>
    <w:rsid w:val="00284F9E"/>
    <w:rsid w:val="00285835"/>
    <w:rsid w:val="0028672E"/>
    <w:rsid w:val="002913FC"/>
    <w:rsid w:val="00291837"/>
    <w:rsid w:val="002919FD"/>
    <w:rsid w:val="00292449"/>
    <w:rsid w:val="00292988"/>
    <w:rsid w:val="002938E1"/>
    <w:rsid w:val="00295AFA"/>
    <w:rsid w:val="0029628E"/>
    <w:rsid w:val="002A0885"/>
    <w:rsid w:val="002A171E"/>
    <w:rsid w:val="002A255E"/>
    <w:rsid w:val="002A3853"/>
    <w:rsid w:val="002A66DF"/>
    <w:rsid w:val="002A6A34"/>
    <w:rsid w:val="002A753F"/>
    <w:rsid w:val="002B09F5"/>
    <w:rsid w:val="002B3185"/>
    <w:rsid w:val="002B3218"/>
    <w:rsid w:val="002B5A23"/>
    <w:rsid w:val="002B7B00"/>
    <w:rsid w:val="002C01E2"/>
    <w:rsid w:val="002C0AAA"/>
    <w:rsid w:val="002C3367"/>
    <w:rsid w:val="002C3962"/>
    <w:rsid w:val="002C548A"/>
    <w:rsid w:val="002E1110"/>
    <w:rsid w:val="002E121B"/>
    <w:rsid w:val="002E27AB"/>
    <w:rsid w:val="002E3B0C"/>
    <w:rsid w:val="002E68E7"/>
    <w:rsid w:val="002E68F7"/>
    <w:rsid w:val="002E6A46"/>
    <w:rsid w:val="002E79FA"/>
    <w:rsid w:val="002F0869"/>
    <w:rsid w:val="002F0BDD"/>
    <w:rsid w:val="002F55F4"/>
    <w:rsid w:val="00304B25"/>
    <w:rsid w:val="00304E22"/>
    <w:rsid w:val="00310147"/>
    <w:rsid w:val="00310B57"/>
    <w:rsid w:val="003111B7"/>
    <w:rsid w:val="00312269"/>
    <w:rsid w:val="00314076"/>
    <w:rsid w:val="003141B7"/>
    <w:rsid w:val="0031726C"/>
    <w:rsid w:val="003206BC"/>
    <w:rsid w:val="00320945"/>
    <w:rsid w:val="00320C5F"/>
    <w:rsid w:val="003215DE"/>
    <w:rsid w:val="003245A5"/>
    <w:rsid w:val="003249B2"/>
    <w:rsid w:val="00335891"/>
    <w:rsid w:val="00335F06"/>
    <w:rsid w:val="003363A4"/>
    <w:rsid w:val="00336E65"/>
    <w:rsid w:val="0033769A"/>
    <w:rsid w:val="003378E1"/>
    <w:rsid w:val="003418AC"/>
    <w:rsid w:val="00341D28"/>
    <w:rsid w:val="00342D97"/>
    <w:rsid w:val="00343E87"/>
    <w:rsid w:val="00346C4F"/>
    <w:rsid w:val="003517EC"/>
    <w:rsid w:val="003550B1"/>
    <w:rsid w:val="00356ABC"/>
    <w:rsid w:val="00360BF2"/>
    <w:rsid w:val="0036218C"/>
    <w:rsid w:val="00364267"/>
    <w:rsid w:val="0036739D"/>
    <w:rsid w:val="00372171"/>
    <w:rsid w:val="00373153"/>
    <w:rsid w:val="003748D1"/>
    <w:rsid w:val="00377DF2"/>
    <w:rsid w:val="0038042A"/>
    <w:rsid w:val="00381856"/>
    <w:rsid w:val="00382510"/>
    <w:rsid w:val="003843D3"/>
    <w:rsid w:val="003853B6"/>
    <w:rsid w:val="003855AE"/>
    <w:rsid w:val="0038619C"/>
    <w:rsid w:val="00394D0F"/>
    <w:rsid w:val="00395021"/>
    <w:rsid w:val="003A1E7C"/>
    <w:rsid w:val="003A2981"/>
    <w:rsid w:val="003A2CD7"/>
    <w:rsid w:val="003A7821"/>
    <w:rsid w:val="003B067F"/>
    <w:rsid w:val="003B0ED6"/>
    <w:rsid w:val="003B319D"/>
    <w:rsid w:val="003B4FFA"/>
    <w:rsid w:val="003B5CC8"/>
    <w:rsid w:val="003B6A3B"/>
    <w:rsid w:val="003C0E13"/>
    <w:rsid w:val="003C2741"/>
    <w:rsid w:val="003C44DD"/>
    <w:rsid w:val="003C4598"/>
    <w:rsid w:val="003C60F9"/>
    <w:rsid w:val="003C657D"/>
    <w:rsid w:val="003D02B8"/>
    <w:rsid w:val="003D338E"/>
    <w:rsid w:val="003D339F"/>
    <w:rsid w:val="003D3BC8"/>
    <w:rsid w:val="003D41B2"/>
    <w:rsid w:val="003D50C9"/>
    <w:rsid w:val="003D58CC"/>
    <w:rsid w:val="003D5CDE"/>
    <w:rsid w:val="003D7279"/>
    <w:rsid w:val="003D78F7"/>
    <w:rsid w:val="003D7BB1"/>
    <w:rsid w:val="003D7D41"/>
    <w:rsid w:val="003E0ABB"/>
    <w:rsid w:val="003E2066"/>
    <w:rsid w:val="003E3D22"/>
    <w:rsid w:val="003E4193"/>
    <w:rsid w:val="003E7414"/>
    <w:rsid w:val="003F1C26"/>
    <w:rsid w:val="003F21A2"/>
    <w:rsid w:val="003F6020"/>
    <w:rsid w:val="003F6D7A"/>
    <w:rsid w:val="00400936"/>
    <w:rsid w:val="0040450C"/>
    <w:rsid w:val="004064C8"/>
    <w:rsid w:val="004077A8"/>
    <w:rsid w:val="0041402A"/>
    <w:rsid w:val="0041596C"/>
    <w:rsid w:val="00415D6A"/>
    <w:rsid w:val="00416D9B"/>
    <w:rsid w:val="0042006B"/>
    <w:rsid w:val="00425197"/>
    <w:rsid w:val="00430409"/>
    <w:rsid w:val="00431E57"/>
    <w:rsid w:val="00432A87"/>
    <w:rsid w:val="0043653F"/>
    <w:rsid w:val="00444213"/>
    <w:rsid w:val="00450563"/>
    <w:rsid w:val="0045262C"/>
    <w:rsid w:val="00452D94"/>
    <w:rsid w:val="004533A2"/>
    <w:rsid w:val="00464CA8"/>
    <w:rsid w:val="00465407"/>
    <w:rsid w:val="00466527"/>
    <w:rsid w:val="00467571"/>
    <w:rsid w:val="0046761E"/>
    <w:rsid w:val="00471C25"/>
    <w:rsid w:val="0047356B"/>
    <w:rsid w:val="00473BAF"/>
    <w:rsid w:val="004773FA"/>
    <w:rsid w:val="00482676"/>
    <w:rsid w:val="0048578B"/>
    <w:rsid w:val="0048766E"/>
    <w:rsid w:val="00487E78"/>
    <w:rsid w:val="0049034C"/>
    <w:rsid w:val="00491F9B"/>
    <w:rsid w:val="0049292D"/>
    <w:rsid w:val="00492B85"/>
    <w:rsid w:val="00493CE5"/>
    <w:rsid w:val="00496BB3"/>
    <w:rsid w:val="00496F45"/>
    <w:rsid w:val="00497E5F"/>
    <w:rsid w:val="004A1F32"/>
    <w:rsid w:val="004A2DDB"/>
    <w:rsid w:val="004A33C7"/>
    <w:rsid w:val="004A4C00"/>
    <w:rsid w:val="004A522B"/>
    <w:rsid w:val="004A5863"/>
    <w:rsid w:val="004A5958"/>
    <w:rsid w:val="004A6DA8"/>
    <w:rsid w:val="004B1071"/>
    <w:rsid w:val="004B1C67"/>
    <w:rsid w:val="004B34DC"/>
    <w:rsid w:val="004B5DFB"/>
    <w:rsid w:val="004B69A5"/>
    <w:rsid w:val="004B7659"/>
    <w:rsid w:val="004C065F"/>
    <w:rsid w:val="004C2037"/>
    <w:rsid w:val="004C5413"/>
    <w:rsid w:val="004C5A61"/>
    <w:rsid w:val="004C5E5F"/>
    <w:rsid w:val="004C77EE"/>
    <w:rsid w:val="004D03FF"/>
    <w:rsid w:val="004D0589"/>
    <w:rsid w:val="004D0A00"/>
    <w:rsid w:val="004D0BD4"/>
    <w:rsid w:val="004D1D17"/>
    <w:rsid w:val="004D1F8B"/>
    <w:rsid w:val="004D52B3"/>
    <w:rsid w:val="004D5448"/>
    <w:rsid w:val="004D7B26"/>
    <w:rsid w:val="004E2C7F"/>
    <w:rsid w:val="004E4E5F"/>
    <w:rsid w:val="004E518A"/>
    <w:rsid w:val="004E54C8"/>
    <w:rsid w:val="004E58FD"/>
    <w:rsid w:val="004E765A"/>
    <w:rsid w:val="004F07A9"/>
    <w:rsid w:val="004F1BF3"/>
    <w:rsid w:val="004F737D"/>
    <w:rsid w:val="0050115D"/>
    <w:rsid w:val="00503EC8"/>
    <w:rsid w:val="005126F6"/>
    <w:rsid w:val="00514379"/>
    <w:rsid w:val="00514EE7"/>
    <w:rsid w:val="00515660"/>
    <w:rsid w:val="00515E1A"/>
    <w:rsid w:val="00517FDB"/>
    <w:rsid w:val="005200BD"/>
    <w:rsid w:val="00521E58"/>
    <w:rsid w:val="00522441"/>
    <w:rsid w:val="00525A80"/>
    <w:rsid w:val="005260D0"/>
    <w:rsid w:val="00526B33"/>
    <w:rsid w:val="0053408B"/>
    <w:rsid w:val="00534596"/>
    <w:rsid w:val="00534C39"/>
    <w:rsid w:val="00534E62"/>
    <w:rsid w:val="0053585A"/>
    <w:rsid w:val="00536F9D"/>
    <w:rsid w:val="005376B7"/>
    <w:rsid w:val="005451FC"/>
    <w:rsid w:val="005471B4"/>
    <w:rsid w:val="0055079C"/>
    <w:rsid w:val="00551191"/>
    <w:rsid w:val="00552651"/>
    <w:rsid w:val="0055698B"/>
    <w:rsid w:val="00561134"/>
    <w:rsid w:val="005619EA"/>
    <w:rsid w:val="00564B5E"/>
    <w:rsid w:val="00567BE7"/>
    <w:rsid w:val="005726CE"/>
    <w:rsid w:val="0058338E"/>
    <w:rsid w:val="00584363"/>
    <w:rsid w:val="0058444C"/>
    <w:rsid w:val="005858E7"/>
    <w:rsid w:val="00586703"/>
    <w:rsid w:val="00592E71"/>
    <w:rsid w:val="00593EF6"/>
    <w:rsid w:val="0059425E"/>
    <w:rsid w:val="005942CD"/>
    <w:rsid w:val="00594FAD"/>
    <w:rsid w:val="00595DAD"/>
    <w:rsid w:val="005972D0"/>
    <w:rsid w:val="005A24FB"/>
    <w:rsid w:val="005A5288"/>
    <w:rsid w:val="005A556C"/>
    <w:rsid w:val="005A6FDA"/>
    <w:rsid w:val="005A7A73"/>
    <w:rsid w:val="005B10BF"/>
    <w:rsid w:val="005B1F99"/>
    <w:rsid w:val="005B2C8C"/>
    <w:rsid w:val="005B3958"/>
    <w:rsid w:val="005B41F9"/>
    <w:rsid w:val="005B559E"/>
    <w:rsid w:val="005B5AB1"/>
    <w:rsid w:val="005C0B49"/>
    <w:rsid w:val="005C2CCA"/>
    <w:rsid w:val="005C300D"/>
    <w:rsid w:val="005C7587"/>
    <w:rsid w:val="005C7A43"/>
    <w:rsid w:val="005D64AF"/>
    <w:rsid w:val="005E0C44"/>
    <w:rsid w:val="005E25F0"/>
    <w:rsid w:val="005E2C78"/>
    <w:rsid w:val="005E5CD4"/>
    <w:rsid w:val="005F066D"/>
    <w:rsid w:val="005F1DFA"/>
    <w:rsid w:val="005F3118"/>
    <w:rsid w:val="005F64B9"/>
    <w:rsid w:val="005F6F75"/>
    <w:rsid w:val="0060002D"/>
    <w:rsid w:val="00604C21"/>
    <w:rsid w:val="00606015"/>
    <w:rsid w:val="00606CF1"/>
    <w:rsid w:val="00607495"/>
    <w:rsid w:val="00610CCA"/>
    <w:rsid w:val="00612B5F"/>
    <w:rsid w:val="00613A1E"/>
    <w:rsid w:val="00614363"/>
    <w:rsid w:val="006152AE"/>
    <w:rsid w:val="0061643D"/>
    <w:rsid w:val="00616E5B"/>
    <w:rsid w:val="00620317"/>
    <w:rsid w:val="006205F6"/>
    <w:rsid w:val="00622DAA"/>
    <w:rsid w:val="00623170"/>
    <w:rsid w:val="0062358C"/>
    <w:rsid w:val="00627A65"/>
    <w:rsid w:val="00627D9D"/>
    <w:rsid w:val="00627EAA"/>
    <w:rsid w:val="0063010F"/>
    <w:rsid w:val="00631E72"/>
    <w:rsid w:val="00632358"/>
    <w:rsid w:val="00634046"/>
    <w:rsid w:val="006355E2"/>
    <w:rsid w:val="00636B96"/>
    <w:rsid w:val="006409E9"/>
    <w:rsid w:val="006422A0"/>
    <w:rsid w:val="00642890"/>
    <w:rsid w:val="00644B51"/>
    <w:rsid w:val="00646298"/>
    <w:rsid w:val="00647493"/>
    <w:rsid w:val="00650F1E"/>
    <w:rsid w:val="00652350"/>
    <w:rsid w:val="006532F5"/>
    <w:rsid w:val="00653C53"/>
    <w:rsid w:val="00654E4A"/>
    <w:rsid w:val="0065585F"/>
    <w:rsid w:val="00656281"/>
    <w:rsid w:val="00660917"/>
    <w:rsid w:val="00661377"/>
    <w:rsid w:val="0066199B"/>
    <w:rsid w:val="00662D1E"/>
    <w:rsid w:val="00662D37"/>
    <w:rsid w:val="0066400D"/>
    <w:rsid w:val="00666C9F"/>
    <w:rsid w:val="00667A12"/>
    <w:rsid w:val="006715AF"/>
    <w:rsid w:val="006722D4"/>
    <w:rsid w:val="00672BA2"/>
    <w:rsid w:val="00673067"/>
    <w:rsid w:val="0067419E"/>
    <w:rsid w:val="00680497"/>
    <w:rsid w:val="00681009"/>
    <w:rsid w:val="00682504"/>
    <w:rsid w:val="006854AE"/>
    <w:rsid w:val="0068729C"/>
    <w:rsid w:val="00687A86"/>
    <w:rsid w:val="00687DA3"/>
    <w:rsid w:val="00690EB0"/>
    <w:rsid w:val="00693B61"/>
    <w:rsid w:val="00693D68"/>
    <w:rsid w:val="00694F1A"/>
    <w:rsid w:val="00696B07"/>
    <w:rsid w:val="006A1B70"/>
    <w:rsid w:val="006A2365"/>
    <w:rsid w:val="006A4663"/>
    <w:rsid w:val="006A5782"/>
    <w:rsid w:val="006B0C25"/>
    <w:rsid w:val="006B1468"/>
    <w:rsid w:val="006B6866"/>
    <w:rsid w:val="006B69A9"/>
    <w:rsid w:val="006C480E"/>
    <w:rsid w:val="006D0BFA"/>
    <w:rsid w:val="006D0CCE"/>
    <w:rsid w:val="006D2218"/>
    <w:rsid w:val="006D2655"/>
    <w:rsid w:val="006D42A3"/>
    <w:rsid w:val="006D4C9A"/>
    <w:rsid w:val="006E13A0"/>
    <w:rsid w:val="006E3887"/>
    <w:rsid w:val="006E439F"/>
    <w:rsid w:val="006E4607"/>
    <w:rsid w:val="006E47BE"/>
    <w:rsid w:val="006E6570"/>
    <w:rsid w:val="006F151F"/>
    <w:rsid w:val="006F3DF6"/>
    <w:rsid w:val="006F4722"/>
    <w:rsid w:val="006F4D1F"/>
    <w:rsid w:val="006F596E"/>
    <w:rsid w:val="00702922"/>
    <w:rsid w:val="0070374E"/>
    <w:rsid w:val="00704A0F"/>
    <w:rsid w:val="00704D9B"/>
    <w:rsid w:val="00711427"/>
    <w:rsid w:val="007119A1"/>
    <w:rsid w:val="00711CA7"/>
    <w:rsid w:val="0071225B"/>
    <w:rsid w:val="00713265"/>
    <w:rsid w:val="0071375C"/>
    <w:rsid w:val="00713828"/>
    <w:rsid w:val="007166CA"/>
    <w:rsid w:val="00716C26"/>
    <w:rsid w:val="00716F31"/>
    <w:rsid w:val="00721F48"/>
    <w:rsid w:val="00722C9F"/>
    <w:rsid w:val="00724B70"/>
    <w:rsid w:val="00724DD6"/>
    <w:rsid w:val="007252FA"/>
    <w:rsid w:val="00727546"/>
    <w:rsid w:val="00731725"/>
    <w:rsid w:val="0073275B"/>
    <w:rsid w:val="007339E6"/>
    <w:rsid w:val="0073538C"/>
    <w:rsid w:val="00740ACA"/>
    <w:rsid w:val="00741767"/>
    <w:rsid w:val="007439D5"/>
    <w:rsid w:val="00744EC1"/>
    <w:rsid w:val="00746439"/>
    <w:rsid w:val="00746B5E"/>
    <w:rsid w:val="007506B2"/>
    <w:rsid w:val="007521C1"/>
    <w:rsid w:val="007525F6"/>
    <w:rsid w:val="00752716"/>
    <w:rsid w:val="0075397C"/>
    <w:rsid w:val="00753DBB"/>
    <w:rsid w:val="007542F2"/>
    <w:rsid w:val="00760352"/>
    <w:rsid w:val="00760CA0"/>
    <w:rsid w:val="0076109F"/>
    <w:rsid w:val="007611EA"/>
    <w:rsid w:val="007614EE"/>
    <w:rsid w:val="00762170"/>
    <w:rsid w:val="00762D59"/>
    <w:rsid w:val="00763BA2"/>
    <w:rsid w:val="00765BF4"/>
    <w:rsid w:val="007660C8"/>
    <w:rsid w:val="00770791"/>
    <w:rsid w:val="00776F45"/>
    <w:rsid w:val="007809F9"/>
    <w:rsid w:val="0078127F"/>
    <w:rsid w:val="00781D1A"/>
    <w:rsid w:val="00782377"/>
    <w:rsid w:val="00782C9D"/>
    <w:rsid w:val="00783212"/>
    <w:rsid w:val="00783A9B"/>
    <w:rsid w:val="0078691E"/>
    <w:rsid w:val="00787104"/>
    <w:rsid w:val="007876DF"/>
    <w:rsid w:val="00787E89"/>
    <w:rsid w:val="00787ED2"/>
    <w:rsid w:val="0079260D"/>
    <w:rsid w:val="00793589"/>
    <w:rsid w:val="00794A32"/>
    <w:rsid w:val="00794D8C"/>
    <w:rsid w:val="00797313"/>
    <w:rsid w:val="00797BCF"/>
    <w:rsid w:val="007A036F"/>
    <w:rsid w:val="007A337A"/>
    <w:rsid w:val="007A394C"/>
    <w:rsid w:val="007A57D1"/>
    <w:rsid w:val="007B0665"/>
    <w:rsid w:val="007B3412"/>
    <w:rsid w:val="007B41F5"/>
    <w:rsid w:val="007B5746"/>
    <w:rsid w:val="007B6375"/>
    <w:rsid w:val="007B6DA8"/>
    <w:rsid w:val="007C03DD"/>
    <w:rsid w:val="007C1390"/>
    <w:rsid w:val="007C248A"/>
    <w:rsid w:val="007C336D"/>
    <w:rsid w:val="007C451E"/>
    <w:rsid w:val="007C7BE8"/>
    <w:rsid w:val="007D005B"/>
    <w:rsid w:val="007D091A"/>
    <w:rsid w:val="007D1DDB"/>
    <w:rsid w:val="007D2071"/>
    <w:rsid w:val="007D2E94"/>
    <w:rsid w:val="007D2FB2"/>
    <w:rsid w:val="007D3E39"/>
    <w:rsid w:val="007D5582"/>
    <w:rsid w:val="007D6478"/>
    <w:rsid w:val="007D7BD4"/>
    <w:rsid w:val="007E069E"/>
    <w:rsid w:val="007E1376"/>
    <w:rsid w:val="007E2516"/>
    <w:rsid w:val="007F2EDB"/>
    <w:rsid w:val="007F3640"/>
    <w:rsid w:val="007F4640"/>
    <w:rsid w:val="007F78DB"/>
    <w:rsid w:val="008003E5"/>
    <w:rsid w:val="0080267F"/>
    <w:rsid w:val="00802F01"/>
    <w:rsid w:val="0080451B"/>
    <w:rsid w:val="00804FCB"/>
    <w:rsid w:val="00805215"/>
    <w:rsid w:val="008053DC"/>
    <w:rsid w:val="008062F8"/>
    <w:rsid w:val="008073FA"/>
    <w:rsid w:val="0080771E"/>
    <w:rsid w:val="00807A37"/>
    <w:rsid w:val="0081269F"/>
    <w:rsid w:val="00813E49"/>
    <w:rsid w:val="00814FB1"/>
    <w:rsid w:val="00823446"/>
    <w:rsid w:val="00824BEB"/>
    <w:rsid w:val="0083173E"/>
    <w:rsid w:val="0083235E"/>
    <w:rsid w:val="00832C86"/>
    <w:rsid w:val="00836865"/>
    <w:rsid w:val="00836CE0"/>
    <w:rsid w:val="008371BE"/>
    <w:rsid w:val="0084067E"/>
    <w:rsid w:val="00842420"/>
    <w:rsid w:val="0084790A"/>
    <w:rsid w:val="008501CC"/>
    <w:rsid w:val="00851F14"/>
    <w:rsid w:val="00852724"/>
    <w:rsid w:val="00855062"/>
    <w:rsid w:val="0085769C"/>
    <w:rsid w:val="0085785E"/>
    <w:rsid w:val="00857A0B"/>
    <w:rsid w:val="00864BB0"/>
    <w:rsid w:val="00870147"/>
    <w:rsid w:val="00871E9E"/>
    <w:rsid w:val="00872BFB"/>
    <w:rsid w:val="00873860"/>
    <w:rsid w:val="00875966"/>
    <w:rsid w:val="00882B08"/>
    <w:rsid w:val="0088349C"/>
    <w:rsid w:val="00883537"/>
    <w:rsid w:val="00883C36"/>
    <w:rsid w:val="00885643"/>
    <w:rsid w:val="008904E6"/>
    <w:rsid w:val="0089114B"/>
    <w:rsid w:val="008927C2"/>
    <w:rsid w:val="00894EBD"/>
    <w:rsid w:val="008959B5"/>
    <w:rsid w:val="00896E7D"/>
    <w:rsid w:val="008A17F9"/>
    <w:rsid w:val="008A2959"/>
    <w:rsid w:val="008A315E"/>
    <w:rsid w:val="008A4DBE"/>
    <w:rsid w:val="008A6111"/>
    <w:rsid w:val="008A707C"/>
    <w:rsid w:val="008A7CAE"/>
    <w:rsid w:val="008B121D"/>
    <w:rsid w:val="008B1321"/>
    <w:rsid w:val="008B145C"/>
    <w:rsid w:val="008B62B9"/>
    <w:rsid w:val="008C1B8A"/>
    <w:rsid w:val="008C7959"/>
    <w:rsid w:val="008D294E"/>
    <w:rsid w:val="008D295B"/>
    <w:rsid w:val="008D2DAD"/>
    <w:rsid w:val="008D5CFE"/>
    <w:rsid w:val="008E0582"/>
    <w:rsid w:val="008E0AD2"/>
    <w:rsid w:val="008E18F0"/>
    <w:rsid w:val="008E29C0"/>
    <w:rsid w:val="008E2B42"/>
    <w:rsid w:val="008E2BD0"/>
    <w:rsid w:val="008E6CF9"/>
    <w:rsid w:val="008F0297"/>
    <w:rsid w:val="008F3AA5"/>
    <w:rsid w:val="008F7DB0"/>
    <w:rsid w:val="00905116"/>
    <w:rsid w:val="00906036"/>
    <w:rsid w:val="00906AFC"/>
    <w:rsid w:val="00910308"/>
    <w:rsid w:val="009117B6"/>
    <w:rsid w:val="0091505B"/>
    <w:rsid w:val="00917A4B"/>
    <w:rsid w:val="00921A38"/>
    <w:rsid w:val="0092229A"/>
    <w:rsid w:val="00923539"/>
    <w:rsid w:val="00923EA7"/>
    <w:rsid w:val="00924387"/>
    <w:rsid w:val="0093071E"/>
    <w:rsid w:val="009307F8"/>
    <w:rsid w:val="00930A70"/>
    <w:rsid w:val="009346D9"/>
    <w:rsid w:val="00936045"/>
    <w:rsid w:val="009364FD"/>
    <w:rsid w:val="009368F3"/>
    <w:rsid w:val="00937261"/>
    <w:rsid w:val="009372DB"/>
    <w:rsid w:val="00946660"/>
    <w:rsid w:val="00947C55"/>
    <w:rsid w:val="00951B44"/>
    <w:rsid w:val="00952848"/>
    <w:rsid w:val="0095523C"/>
    <w:rsid w:val="009559EE"/>
    <w:rsid w:val="00955DF3"/>
    <w:rsid w:val="00955ED2"/>
    <w:rsid w:val="00956082"/>
    <w:rsid w:val="00956583"/>
    <w:rsid w:val="00964F36"/>
    <w:rsid w:val="0096621F"/>
    <w:rsid w:val="00966FB3"/>
    <w:rsid w:val="0096721A"/>
    <w:rsid w:val="00973EBB"/>
    <w:rsid w:val="00975A11"/>
    <w:rsid w:val="00975A59"/>
    <w:rsid w:val="009770F2"/>
    <w:rsid w:val="00977746"/>
    <w:rsid w:val="00981CDD"/>
    <w:rsid w:val="0098490E"/>
    <w:rsid w:val="009859BD"/>
    <w:rsid w:val="00985A9C"/>
    <w:rsid w:val="00986490"/>
    <w:rsid w:val="00986790"/>
    <w:rsid w:val="00991381"/>
    <w:rsid w:val="00992290"/>
    <w:rsid w:val="0099271C"/>
    <w:rsid w:val="00997601"/>
    <w:rsid w:val="009A04F3"/>
    <w:rsid w:val="009A3123"/>
    <w:rsid w:val="009A4C6C"/>
    <w:rsid w:val="009A5DF7"/>
    <w:rsid w:val="009A6B1A"/>
    <w:rsid w:val="009B1C39"/>
    <w:rsid w:val="009B3337"/>
    <w:rsid w:val="009B5D01"/>
    <w:rsid w:val="009B6F05"/>
    <w:rsid w:val="009C3451"/>
    <w:rsid w:val="009C52AF"/>
    <w:rsid w:val="009C6450"/>
    <w:rsid w:val="009C6F68"/>
    <w:rsid w:val="009D45B9"/>
    <w:rsid w:val="009D4769"/>
    <w:rsid w:val="009D5B4B"/>
    <w:rsid w:val="009E1155"/>
    <w:rsid w:val="009E1191"/>
    <w:rsid w:val="009E1C3F"/>
    <w:rsid w:val="009E46D1"/>
    <w:rsid w:val="009E5851"/>
    <w:rsid w:val="009E5D5C"/>
    <w:rsid w:val="009F1E87"/>
    <w:rsid w:val="009F29B4"/>
    <w:rsid w:val="009F3A14"/>
    <w:rsid w:val="009F402E"/>
    <w:rsid w:val="009F5832"/>
    <w:rsid w:val="009F5F9F"/>
    <w:rsid w:val="00A03F19"/>
    <w:rsid w:val="00A04105"/>
    <w:rsid w:val="00A0681A"/>
    <w:rsid w:val="00A0779E"/>
    <w:rsid w:val="00A149A9"/>
    <w:rsid w:val="00A1514C"/>
    <w:rsid w:val="00A15A5F"/>
    <w:rsid w:val="00A16D80"/>
    <w:rsid w:val="00A1796E"/>
    <w:rsid w:val="00A17FB0"/>
    <w:rsid w:val="00A210DD"/>
    <w:rsid w:val="00A22645"/>
    <w:rsid w:val="00A2285D"/>
    <w:rsid w:val="00A22BA5"/>
    <w:rsid w:val="00A22E02"/>
    <w:rsid w:val="00A236E9"/>
    <w:rsid w:val="00A244A7"/>
    <w:rsid w:val="00A2485A"/>
    <w:rsid w:val="00A24F46"/>
    <w:rsid w:val="00A25A2E"/>
    <w:rsid w:val="00A25C21"/>
    <w:rsid w:val="00A3020B"/>
    <w:rsid w:val="00A30CFE"/>
    <w:rsid w:val="00A315AF"/>
    <w:rsid w:val="00A32765"/>
    <w:rsid w:val="00A33489"/>
    <w:rsid w:val="00A34F7A"/>
    <w:rsid w:val="00A35C33"/>
    <w:rsid w:val="00A370D2"/>
    <w:rsid w:val="00A41C8E"/>
    <w:rsid w:val="00A42321"/>
    <w:rsid w:val="00A44906"/>
    <w:rsid w:val="00A46458"/>
    <w:rsid w:val="00A511D0"/>
    <w:rsid w:val="00A521D2"/>
    <w:rsid w:val="00A5358C"/>
    <w:rsid w:val="00A5487B"/>
    <w:rsid w:val="00A55077"/>
    <w:rsid w:val="00A55817"/>
    <w:rsid w:val="00A56643"/>
    <w:rsid w:val="00A6157A"/>
    <w:rsid w:val="00A615DE"/>
    <w:rsid w:val="00A638B8"/>
    <w:rsid w:val="00A67175"/>
    <w:rsid w:val="00A672CB"/>
    <w:rsid w:val="00A71D2B"/>
    <w:rsid w:val="00A7202C"/>
    <w:rsid w:val="00A828EA"/>
    <w:rsid w:val="00A82B5C"/>
    <w:rsid w:val="00A82F8B"/>
    <w:rsid w:val="00A8388D"/>
    <w:rsid w:val="00A838F1"/>
    <w:rsid w:val="00A8590B"/>
    <w:rsid w:val="00A903FD"/>
    <w:rsid w:val="00A9061E"/>
    <w:rsid w:val="00A908FB"/>
    <w:rsid w:val="00A9291F"/>
    <w:rsid w:val="00A931B1"/>
    <w:rsid w:val="00A945A5"/>
    <w:rsid w:val="00A94AFC"/>
    <w:rsid w:val="00A94C69"/>
    <w:rsid w:val="00AA1ADD"/>
    <w:rsid w:val="00AA2638"/>
    <w:rsid w:val="00AA3503"/>
    <w:rsid w:val="00AA6EB6"/>
    <w:rsid w:val="00AA6FC1"/>
    <w:rsid w:val="00AB1297"/>
    <w:rsid w:val="00AB206F"/>
    <w:rsid w:val="00AB441F"/>
    <w:rsid w:val="00AB5787"/>
    <w:rsid w:val="00AB7890"/>
    <w:rsid w:val="00AB7CBA"/>
    <w:rsid w:val="00AC0B03"/>
    <w:rsid w:val="00AC1539"/>
    <w:rsid w:val="00AC1C7D"/>
    <w:rsid w:val="00AC2F64"/>
    <w:rsid w:val="00AC46BC"/>
    <w:rsid w:val="00AC72D5"/>
    <w:rsid w:val="00AC79BB"/>
    <w:rsid w:val="00AD0019"/>
    <w:rsid w:val="00AD056E"/>
    <w:rsid w:val="00AD2788"/>
    <w:rsid w:val="00AD28F5"/>
    <w:rsid w:val="00AD318A"/>
    <w:rsid w:val="00AD5F89"/>
    <w:rsid w:val="00AD75C7"/>
    <w:rsid w:val="00AE085B"/>
    <w:rsid w:val="00AE1EBD"/>
    <w:rsid w:val="00AE311C"/>
    <w:rsid w:val="00AE732F"/>
    <w:rsid w:val="00AF1573"/>
    <w:rsid w:val="00AF17F1"/>
    <w:rsid w:val="00AF4293"/>
    <w:rsid w:val="00AF4F24"/>
    <w:rsid w:val="00B012DE"/>
    <w:rsid w:val="00B02C69"/>
    <w:rsid w:val="00B03E8E"/>
    <w:rsid w:val="00B043CF"/>
    <w:rsid w:val="00B04E4E"/>
    <w:rsid w:val="00B054C2"/>
    <w:rsid w:val="00B0637D"/>
    <w:rsid w:val="00B07666"/>
    <w:rsid w:val="00B07900"/>
    <w:rsid w:val="00B10266"/>
    <w:rsid w:val="00B11746"/>
    <w:rsid w:val="00B1315F"/>
    <w:rsid w:val="00B15CAC"/>
    <w:rsid w:val="00B15EDC"/>
    <w:rsid w:val="00B20416"/>
    <w:rsid w:val="00B20893"/>
    <w:rsid w:val="00B208A6"/>
    <w:rsid w:val="00B25AC3"/>
    <w:rsid w:val="00B2618B"/>
    <w:rsid w:val="00B316AB"/>
    <w:rsid w:val="00B32D27"/>
    <w:rsid w:val="00B334FA"/>
    <w:rsid w:val="00B36C08"/>
    <w:rsid w:val="00B371B8"/>
    <w:rsid w:val="00B416EF"/>
    <w:rsid w:val="00B4274C"/>
    <w:rsid w:val="00B44482"/>
    <w:rsid w:val="00B47C8A"/>
    <w:rsid w:val="00B5086E"/>
    <w:rsid w:val="00B50AB8"/>
    <w:rsid w:val="00B51831"/>
    <w:rsid w:val="00B51B70"/>
    <w:rsid w:val="00B5216F"/>
    <w:rsid w:val="00B53FE8"/>
    <w:rsid w:val="00B54A17"/>
    <w:rsid w:val="00B56353"/>
    <w:rsid w:val="00B56C10"/>
    <w:rsid w:val="00B603A9"/>
    <w:rsid w:val="00B61204"/>
    <w:rsid w:val="00B61237"/>
    <w:rsid w:val="00B628D7"/>
    <w:rsid w:val="00B62CB8"/>
    <w:rsid w:val="00B64E23"/>
    <w:rsid w:val="00B65BE9"/>
    <w:rsid w:val="00B65C51"/>
    <w:rsid w:val="00B70AB2"/>
    <w:rsid w:val="00B70C29"/>
    <w:rsid w:val="00B716E3"/>
    <w:rsid w:val="00B74219"/>
    <w:rsid w:val="00B75039"/>
    <w:rsid w:val="00B75653"/>
    <w:rsid w:val="00B80B8C"/>
    <w:rsid w:val="00B82638"/>
    <w:rsid w:val="00B83167"/>
    <w:rsid w:val="00B84E87"/>
    <w:rsid w:val="00B8662C"/>
    <w:rsid w:val="00B86C80"/>
    <w:rsid w:val="00B90E23"/>
    <w:rsid w:val="00B91606"/>
    <w:rsid w:val="00B928E2"/>
    <w:rsid w:val="00B92AE1"/>
    <w:rsid w:val="00B93CCA"/>
    <w:rsid w:val="00B973D4"/>
    <w:rsid w:val="00BA04BD"/>
    <w:rsid w:val="00BA0F7D"/>
    <w:rsid w:val="00BA2513"/>
    <w:rsid w:val="00BA263D"/>
    <w:rsid w:val="00BA717F"/>
    <w:rsid w:val="00BA7359"/>
    <w:rsid w:val="00BA740F"/>
    <w:rsid w:val="00BB013D"/>
    <w:rsid w:val="00BB12B4"/>
    <w:rsid w:val="00BB6445"/>
    <w:rsid w:val="00BC4C8F"/>
    <w:rsid w:val="00BC53FA"/>
    <w:rsid w:val="00BC549D"/>
    <w:rsid w:val="00BC6FB6"/>
    <w:rsid w:val="00BC769B"/>
    <w:rsid w:val="00BD0313"/>
    <w:rsid w:val="00BD29C6"/>
    <w:rsid w:val="00BD3567"/>
    <w:rsid w:val="00BD3BA4"/>
    <w:rsid w:val="00BD5519"/>
    <w:rsid w:val="00BD5AB9"/>
    <w:rsid w:val="00BE1484"/>
    <w:rsid w:val="00BE1579"/>
    <w:rsid w:val="00BE3E22"/>
    <w:rsid w:val="00BE40D7"/>
    <w:rsid w:val="00BE55C1"/>
    <w:rsid w:val="00BF5E2D"/>
    <w:rsid w:val="00BF6FCB"/>
    <w:rsid w:val="00C016D9"/>
    <w:rsid w:val="00C036D9"/>
    <w:rsid w:val="00C10361"/>
    <w:rsid w:val="00C1199D"/>
    <w:rsid w:val="00C156ED"/>
    <w:rsid w:val="00C15AEF"/>
    <w:rsid w:val="00C15EC6"/>
    <w:rsid w:val="00C1609C"/>
    <w:rsid w:val="00C20BE5"/>
    <w:rsid w:val="00C20D4E"/>
    <w:rsid w:val="00C25E00"/>
    <w:rsid w:val="00C310AA"/>
    <w:rsid w:val="00C3397D"/>
    <w:rsid w:val="00C34DC6"/>
    <w:rsid w:val="00C35AFF"/>
    <w:rsid w:val="00C35FCE"/>
    <w:rsid w:val="00C36076"/>
    <w:rsid w:val="00C373CC"/>
    <w:rsid w:val="00C407D7"/>
    <w:rsid w:val="00C41B7E"/>
    <w:rsid w:val="00C41E73"/>
    <w:rsid w:val="00C45526"/>
    <w:rsid w:val="00C478E3"/>
    <w:rsid w:val="00C50992"/>
    <w:rsid w:val="00C50B7C"/>
    <w:rsid w:val="00C51587"/>
    <w:rsid w:val="00C51BBA"/>
    <w:rsid w:val="00C5379D"/>
    <w:rsid w:val="00C5392E"/>
    <w:rsid w:val="00C5401D"/>
    <w:rsid w:val="00C551AC"/>
    <w:rsid w:val="00C560F8"/>
    <w:rsid w:val="00C5726B"/>
    <w:rsid w:val="00C64455"/>
    <w:rsid w:val="00C679B1"/>
    <w:rsid w:val="00C72191"/>
    <w:rsid w:val="00C740E6"/>
    <w:rsid w:val="00C747F6"/>
    <w:rsid w:val="00C76395"/>
    <w:rsid w:val="00C7748A"/>
    <w:rsid w:val="00C77B3F"/>
    <w:rsid w:val="00C81873"/>
    <w:rsid w:val="00C874FD"/>
    <w:rsid w:val="00C87A4B"/>
    <w:rsid w:val="00C92672"/>
    <w:rsid w:val="00C927A6"/>
    <w:rsid w:val="00C93CB8"/>
    <w:rsid w:val="00C96E90"/>
    <w:rsid w:val="00CA17FA"/>
    <w:rsid w:val="00CA3029"/>
    <w:rsid w:val="00CA3E3B"/>
    <w:rsid w:val="00CA57C4"/>
    <w:rsid w:val="00CA5BA4"/>
    <w:rsid w:val="00CA6D87"/>
    <w:rsid w:val="00CA7567"/>
    <w:rsid w:val="00CA7E91"/>
    <w:rsid w:val="00CB1CDE"/>
    <w:rsid w:val="00CB2025"/>
    <w:rsid w:val="00CB27F8"/>
    <w:rsid w:val="00CB2A64"/>
    <w:rsid w:val="00CB32BF"/>
    <w:rsid w:val="00CB5504"/>
    <w:rsid w:val="00CB674D"/>
    <w:rsid w:val="00CB6F5C"/>
    <w:rsid w:val="00CC174F"/>
    <w:rsid w:val="00CC1A03"/>
    <w:rsid w:val="00CC3F85"/>
    <w:rsid w:val="00CC5998"/>
    <w:rsid w:val="00CC6A50"/>
    <w:rsid w:val="00CC78E9"/>
    <w:rsid w:val="00CD2430"/>
    <w:rsid w:val="00CD2C60"/>
    <w:rsid w:val="00CD3A9A"/>
    <w:rsid w:val="00CD5B34"/>
    <w:rsid w:val="00CD701E"/>
    <w:rsid w:val="00CE20E8"/>
    <w:rsid w:val="00CE363F"/>
    <w:rsid w:val="00CE57AB"/>
    <w:rsid w:val="00CE6D26"/>
    <w:rsid w:val="00CF58A2"/>
    <w:rsid w:val="00CF5923"/>
    <w:rsid w:val="00CF6486"/>
    <w:rsid w:val="00D02C0A"/>
    <w:rsid w:val="00D035AF"/>
    <w:rsid w:val="00D04254"/>
    <w:rsid w:val="00D0479A"/>
    <w:rsid w:val="00D047BE"/>
    <w:rsid w:val="00D04A4B"/>
    <w:rsid w:val="00D04CE7"/>
    <w:rsid w:val="00D0613D"/>
    <w:rsid w:val="00D06441"/>
    <w:rsid w:val="00D06B90"/>
    <w:rsid w:val="00D07479"/>
    <w:rsid w:val="00D10019"/>
    <w:rsid w:val="00D1054A"/>
    <w:rsid w:val="00D11F19"/>
    <w:rsid w:val="00D123A2"/>
    <w:rsid w:val="00D125C0"/>
    <w:rsid w:val="00D14FC5"/>
    <w:rsid w:val="00D204DC"/>
    <w:rsid w:val="00D20C1C"/>
    <w:rsid w:val="00D2265D"/>
    <w:rsid w:val="00D22F49"/>
    <w:rsid w:val="00D26645"/>
    <w:rsid w:val="00D276E3"/>
    <w:rsid w:val="00D32CF5"/>
    <w:rsid w:val="00D36539"/>
    <w:rsid w:val="00D431F7"/>
    <w:rsid w:val="00D4346B"/>
    <w:rsid w:val="00D4346F"/>
    <w:rsid w:val="00D436FD"/>
    <w:rsid w:val="00D441A4"/>
    <w:rsid w:val="00D44C62"/>
    <w:rsid w:val="00D46244"/>
    <w:rsid w:val="00D46B85"/>
    <w:rsid w:val="00D47D5B"/>
    <w:rsid w:val="00D55E23"/>
    <w:rsid w:val="00D614CF"/>
    <w:rsid w:val="00D6274A"/>
    <w:rsid w:val="00D63D6E"/>
    <w:rsid w:val="00D655D9"/>
    <w:rsid w:val="00D65F81"/>
    <w:rsid w:val="00D67218"/>
    <w:rsid w:val="00D72BD2"/>
    <w:rsid w:val="00D7612E"/>
    <w:rsid w:val="00D77C58"/>
    <w:rsid w:val="00D8213E"/>
    <w:rsid w:val="00D840C4"/>
    <w:rsid w:val="00D86A42"/>
    <w:rsid w:val="00D86AC5"/>
    <w:rsid w:val="00D87E25"/>
    <w:rsid w:val="00D91728"/>
    <w:rsid w:val="00D934EB"/>
    <w:rsid w:val="00D94806"/>
    <w:rsid w:val="00D95E0F"/>
    <w:rsid w:val="00D9638D"/>
    <w:rsid w:val="00DA2589"/>
    <w:rsid w:val="00DA2719"/>
    <w:rsid w:val="00DA313A"/>
    <w:rsid w:val="00DA3470"/>
    <w:rsid w:val="00DA42F5"/>
    <w:rsid w:val="00DA4A3B"/>
    <w:rsid w:val="00DA54B8"/>
    <w:rsid w:val="00DA5897"/>
    <w:rsid w:val="00DB4BE8"/>
    <w:rsid w:val="00DB5D81"/>
    <w:rsid w:val="00DB7072"/>
    <w:rsid w:val="00DC16D2"/>
    <w:rsid w:val="00DC2D6D"/>
    <w:rsid w:val="00DC3100"/>
    <w:rsid w:val="00DC456B"/>
    <w:rsid w:val="00DC4F99"/>
    <w:rsid w:val="00DD25C3"/>
    <w:rsid w:val="00DD301C"/>
    <w:rsid w:val="00DD316B"/>
    <w:rsid w:val="00DD4200"/>
    <w:rsid w:val="00DD4302"/>
    <w:rsid w:val="00DD60E2"/>
    <w:rsid w:val="00DE1138"/>
    <w:rsid w:val="00DE18C6"/>
    <w:rsid w:val="00DE19A9"/>
    <w:rsid w:val="00DE2D94"/>
    <w:rsid w:val="00DE3904"/>
    <w:rsid w:val="00DE5CFA"/>
    <w:rsid w:val="00DE67D0"/>
    <w:rsid w:val="00DE78ED"/>
    <w:rsid w:val="00DF0308"/>
    <w:rsid w:val="00DF0337"/>
    <w:rsid w:val="00DF0A9E"/>
    <w:rsid w:val="00DF3FAA"/>
    <w:rsid w:val="00DF4644"/>
    <w:rsid w:val="00DF6B64"/>
    <w:rsid w:val="00DF6FE6"/>
    <w:rsid w:val="00DF7C2E"/>
    <w:rsid w:val="00DF7C8E"/>
    <w:rsid w:val="00E0013A"/>
    <w:rsid w:val="00E01B8E"/>
    <w:rsid w:val="00E01EBA"/>
    <w:rsid w:val="00E03369"/>
    <w:rsid w:val="00E0390E"/>
    <w:rsid w:val="00E06367"/>
    <w:rsid w:val="00E06905"/>
    <w:rsid w:val="00E0712B"/>
    <w:rsid w:val="00E07F66"/>
    <w:rsid w:val="00E11B85"/>
    <w:rsid w:val="00E12108"/>
    <w:rsid w:val="00E133FA"/>
    <w:rsid w:val="00E13442"/>
    <w:rsid w:val="00E13E32"/>
    <w:rsid w:val="00E13F7D"/>
    <w:rsid w:val="00E152ED"/>
    <w:rsid w:val="00E17206"/>
    <w:rsid w:val="00E217C4"/>
    <w:rsid w:val="00E21F5A"/>
    <w:rsid w:val="00E2280F"/>
    <w:rsid w:val="00E23418"/>
    <w:rsid w:val="00E245D8"/>
    <w:rsid w:val="00E2693B"/>
    <w:rsid w:val="00E342A2"/>
    <w:rsid w:val="00E3589D"/>
    <w:rsid w:val="00E40102"/>
    <w:rsid w:val="00E41127"/>
    <w:rsid w:val="00E420B9"/>
    <w:rsid w:val="00E42480"/>
    <w:rsid w:val="00E42C10"/>
    <w:rsid w:val="00E4354C"/>
    <w:rsid w:val="00E44037"/>
    <w:rsid w:val="00E44FF1"/>
    <w:rsid w:val="00E47129"/>
    <w:rsid w:val="00E53ACF"/>
    <w:rsid w:val="00E53E5E"/>
    <w:rsid w:val="00E54FCB"/>
    <w:rsid w:val="00E55D88"/>
    <w:rsid w:val="00E56488"/>
    <w:rsid w:val="00E601C4"/>
    <w:rsid w:val="00E620C7"/>
    <w:rsid w:val="00E63981"/>
    <w:rsid w:val="00E64687"/>
    <w:rsid w:val="00E64911"/>
    <w:rsid w:val="00E659B2"/>
    <w:rsid w:val="00E664A4"/>
    <w:rsid w:val="00E6765E"/>
    <w:rsid w:val="00E70E90"/>
    <w:rsid w:val="00E738CB"/>
    <w:rsid w:val="00E81124"/>
    <w:rsid w:val="00E83348"/>
    <w:rsid w:val="00E83F89"/>
    <w:rsid w:val="00E84AC9"/>
    <w:rsid w:val="00E8605C"/>
    <w:rsid w:val="00E906B5"/>
    <w:rsid w:val="00E90F0C"/>
    <w:rsid w:val="00E912DF"/>
    <w:rsid w:val="00E91E2B"/>
    <w:rsid w:val="00E9253E"/>
    <w:rsid w:val="00E93229"/>
    <w:rsid w:val="00E96704"/>
    <w:rsid w:val="00EA1177"/>
    <w:rsid w:val="00EA3A37"/>
    <w:rsid w:val="00EA72D9"/>
    <w:rsid w:val="00EB1593"/>
    <w:rsid w:val="00EB2E69"/>
    <w:rsid w:val="00EB4240"/>
    <w:rsid w:val="00EB523E"/>
    <w:rsid w:val="00EB585F"/>
    <w:rsid w:val="00EC0D7D"/>
    <w:rsid w:val="00EC36BE"/>
    <w:rsid w:val="00ED2632"/>
    <w:rsid w:val="00ED2E9C"/>
    <w:rsid w:val="00ED4A55"/>
    <w:rsid w:val="00ED7AF1"/>
    <w:rsid w:val="00EE0652"/>
    <w:rsid w:val="00EE2226"/>
    <w:rsid w:val="00EE2A33"/>
    <w:rsid w:val="00EE46AF"/>
    <w:rsid w:val="00EE4C3F"/>
    <w:rsid w:val="00EE598C"/>
    <w:rsid w:val="00EE5F74"/>
    <w:rsid w:val="00EF07FF"/>
    <w:rsid w:val="00EF4CB2"/>
    <w:rsid w:val="00EF5073"/>
    <w:rsid w:val="00EF5D99"/>
    <w:rsid w:val="00F003BF"/>
    <w:rsid w:val="00F031E0"/>
    <w:rsid w:val="00F039EF"/>
    <w:rsid w:val="00F04098"/>
    <w:rsid w:val="00F05ED8"/>
    <w:rsid w:val="00F142D8"/>
    <w:rsid w:val="00F15942"/>
    <w:rsid w:val="00F17713"/>
    <w:rsid w:val="00F218FD"/>
    <w:rsid w:val="00F25007"/>
    <w:rsid w:val="00F27969"/>
    <w:rsid w:val="00F311EC"/>
    <w:rsid w:val="00F35659"/>
    <w:rsid w:val="00F35AE0"/>
    <w:rsid w:val="00F366DF"/>
    <w:rsid w:val="00F374EE"/>
    <w:rsid w:val="00F37A4E"/>
    <w:rsid w:val="00F37B65"/>
    <w:rsid w:val="00F40096"/>
    <w:rsid w:val="00F42D1C"/>
    <w:rsid w:val="00F4453C"/>
    <w:rsid w:val="00F47B27"/>
    <w:rsid w:val="00F516D6"/>
    <w:rsid w:val="00F566DB"/>
    <w:rsid w:val="00F571FC"/>
    <w:rsid w:val="00F60858"/>
    <w:rsid w:val="00F642DD"/>
    <w:rsid w:val="00F65B69"/>
    <w:rsid w:val="00F71ACA"/>
    <w:rsid w:val="00F73CE1"/>
    <w:rsid w:val="00F7541D"/>
    <w:rsid w:val="00F76F87"/>
    <w:rsid w:val="00F826E4"/>
    <w:rsid w:val="00F84157"/>
    <w:rsid w:val="00F857D5"/>
    <w:rsid w:val="00F86196"/>
    <w:rsid w:val="00F866D0"/>
    <w:rsid w:val="00F87CAB"/>
    <w:rsid w:val="00F92490"/>
    <w:rsid w:val="00F92AA1"/>
    <w:rsid w:val="00F9695E"/>
    <w:rsid w:val="00FA18E8"/>
    <w:rsid w:val="00FA36B0"/>
    <w:rsid w:val="00FA44A0"/>
    <w:rsid w:val="00FA5058"/>
    <w:rsid w:val="00FA6927"/>
    <w:rsid w:val="00FA6FB1"/>
    <w:rsid w:val="00FB2F97"/>
    <w:rsid w:val="00FB795B"/>
    <w:rsid w:val="00FC2976"/>
    <w:rsid w:val="00FC33FC"/>
    <w:rsid w:val="00FC76EC"/>
    <w:rsid w:val="00FD4A42"/>
    <w:rsid w:val="00FD5EB1"/>
    <w:rsid w:val="00FD72E1"/>
    <w:rsid w:val="00FE089D"/>
    <w:rsid w:val="00FE100C"/>
    <w:rsid w:val="00FE1839"/>
    <w:rsid w:val="00FE3DA4"/>
    <w:rsid w:val="00FE4B18"/>
    <w:rsid w:val="00FE56BB"/>
    <w:rsid w:val="00FE5A05"/>
    <w:rsid w:val="00FE6AE2"/>
    <w:rsid w:val="00FF1B23"/>
    <w:rsid w:val="00FF235A"/>
    <w:rsid w:val="00FF2C2A"/>
    <w:rsid w:val="00FF4618"/>
    <w:rsid w:val="00FF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40AEE01A"/>
  <w15:docId w15:val="{0B444EEC-E307-47B6-A1C0-9A9A99BF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401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2E27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E27AB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EC36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05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0CA0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B20416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4AF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4AFC"/>
  </w:style>
  <w:style w:type="character" w:styleId="FootnoteReference">
    <w:name w:val="footnote reference"/>
    <w:basedOn w:val="DefaultParagraphFont"/>
    <w:uiPriority w:val="99"/>
    <w:semiHidden/>
    <w:unhideWhenUsed/>
    <w:rsid w:val="00A94AF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834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34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349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4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49C"/>
    <w:rPr>
      <w:b/>
      <w:bCs/>
    </w:rPr>
  </w:style>
  <w:style w:type="table" w:styleId="TableGrid">
    <w:name w:val="Table Grid"/>
    <w:basedOn w:val="TableNormal"/>
    <w:uiPriority w:val="59"/>
    <w:rsid w:val="00A85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F71A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77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etings.transitrta.com/RA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meetings.transitrta.com/CMTM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owell\Desktop\Internal%20M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02D10-8DF6-4330-A5FA-0D10315E1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Internal Mem.dot</Template>
  <TotalTime>790</TotalTime>
  <Pages>4</Pages>
  <Words>1184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</vt:lpstr>
    </vt:vector>
  </TitlesOfParts>
  <Company>Howard County</Company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creator>Stephanie Dittman</dc:creator>
  <cp:lastModifiedBy>Cole Mccarren</cp:lastModifiedBy>
  <cp:revision>277</cp:revision>
  <cp:lastPrinted>2017-12-11T19:02:00Z</cp:lastPrinted>
  <dcterms:created xsi:type="dcterms:W3CDTF">2019-10-17T20:36:00Z</dcterms:created>
  <dcterms:modified xsi:type="dcterms:W3CDTF">2021-09-29T15:34:00Z</dcterms:modified>
</cp:coreProperties>
</file>